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5618" w14:textId="01876AAE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9416A4">
        <w:rPr>
          <w:i/>
          <w:sz w:val="20"/>
          <w:szCs w:val="20"/>
        </w:rPr>
        <w:t>1</w:t>
      </w:r>
      <w:r w:rsidR="005500EE">
        <w:rPr>
          <w:i/>
          <w:sz w:val="20"/>
          <w:szCs w:val="20"/>
        </w:rPr>
        <w:t>1</w:t>
      </w:r>
      <w:r w:rsidR="009416A4">
        <w:rPr>
          <w:i/>
          <w:sz w:val="20"/>
          <w:szCs w:val="20"/>
        </w:rPr>
        <w:t>1</w:t>
      </w:r>
      <w:r w:rsidR="00F5134D" w:rsidRPr="00F5134D">
        <w:rPr>
          <w:i/>
          <w:sz w:val="20"/>
          <w:szCs w:val="20"/>
        </w:rPr>
        <w:t>/202</w:t>
      </w:r>
      <w:r w:rsidR="00CF0D42">
        <w:rPr>
          <w:i/>
          <w:sz w:val="20"/>
          <w:szCs w:val="20"/>
        </w:rPr>
        <w:t>2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3EC34C03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</w:t>
      </w:r>
      <w:r w:rsidR="00A9693B">
        <w:rPr>
          <w:i/>
          <w:sz w:val="20"/>
          <w:szCs w:val="20"/>
        </w:rPr>
        <w:t>roszenia do składania ofert</w:t>
      </w:r>
      <w:r w:rsidR="007A3369">
        <w:rPr>
          <w:i/>
          <w:sz w:val="20"/>
          <w:szCs w:val="20"/>
        </w:rPr>
        <w:t xml:space="preserve">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9562554" w14:textId="21F9376A" w:rsidR="005D725B" w:rsidRDefault="005D725B" w:rsidP="005D725B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>
        <w:rPr>
          <w:b/>
          <w:bCs/>
          <w:i/>
          <w:sz w:val="22"/>
        </w:rPr>
        <w:t xml:space="preserve">na </w:t>
      </w:r>
      <w:r w:rsidR="00444FF0" w:rsidRPr="00444FF0">
        <w:rPr>
          <w:b/>
          <w:bCs/>
          <w:i/>
          <w:sz w:val="22"/>
        </w:rPr>
        <w:t>świadczenie usługi monitorowania i ochrony obiektu w systemie dyskretnego ostrzegania</w:t>
      </w:r>
    </w:p>
    <w:p w14:paraId="714FCB2A" w14:textId="77777777" w:rsidR="00355F0B" w:rsidRPr="005D725B" w:rsidRDefault="00355F0B" w:rsidP="005D725B">
      <w:pPr>
        <w:spacing w:line="276" w:lineRule="auto"/>
        <w:ind w:left="0" w:firstLine="0"/>
        <w:jc w:val="center"/>
        <w:rPr>
          <w:bCs/>
          <w:sz w:val="22"/>
        </w:rPr>
      </w:pP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BC1DF3">
      <w:pPr>
        <w:tabs>
          <w:tab w:val="left" w:leader="dot" w:pos="1843"/>
          <w:tab w:val="left" w:leader="dot" w:pos="9072"/>
        </w:tabs>
        <w:spacing w:line="60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BC1DF3">
      <w:pPr>
        <w:tabs>
          <w:tab w:val="left" w:pos="2127"/>
          <w:tab w:val="left" w:leader="dot" w:pos="9072"/>
        </w:tabs>
        <w:spacing w:line="60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BC1DF3">
      <w:pPr>
        <w:tabs>
          <w:tab w:val="left" w:leader="dot" w:pos="9072"/>
        </w:tabs>
        <w:spacing w:line="60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BC1DF3">
      <w:pPr>
        <w:tabs>
          <w:tab w:val="left" w:leader="dot" w:pos="9072"/>
        </w:tabs>
        <w:spacing w:line="60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211B1FD" w14:textId="4FD0790D" w:rsidR="006110AA" w:rsidRDefault="006110AA" w:rsidP="00BC1DF3">
      <w:pPr>
        <w:tabs>
          <w:tab w:val="left" w:pos="4020"/>
          <w:tab w:val="left" w:leader="dot" w:pos="8505"/>
        </w:tabs>
        <w:spacing w:line="600" w:lineRule="auto"/>
        <w:ind w:left="0" w:firstLine="0"/>
        <w:jc w:val="both"/>
        <w:rPr>
          <w:b/>
          <w:bCs/>
          <w:sz w:val="22"/>
        </w:rPr>
      </w:pPr>
      <w:r w:rsidRPr="006110AA">
        <w:rPr>
          <w:b/>
          <w:bCs/>
          <w:sz w:val="22"/>
        </w:rPr>
        <w:t xml:space="preserve">Cena oferty brutto </w:t>
      </w:r>
      <w:r>
        <w:rPr>
          <w:b/>
          <w:bCs/>
          <w:color w:val="FF0000"/>
          <w:sz w:val="22"/>
        </w:rPr>
        <w:t xml:space="preserve">za 1 miesiąc </w:t>
      </w:r>
      <w:r w:rsidRPr="006110AA">
        <w:rPr>
          <w:b/>
          <w:bCs/>
          <w:sz w:val="22"/>
        </w:rPr>
        <w:t>wynosi: ……………………………………….. PLN</w:t>
      </w:r>
    </w:p>
    <w:p w14:paraId="0BC0CB4E" w14:textId="32B9820D" w:rsidR="00C70A90" w:rsidRPr="00C70A90" w:rsidRDefault="00C70A90" w:rsidP="00C70A90">
      <w:pPr>
        <w:tabs>
          <w:tab w:val="left" w:pos="4020"/>
          <w:tab w:val="left" w:leader="dot" w:pos="8505"/>
        </w:tabs>
        <w:spacing w:line="600" w:lineRule="auto"/>
        <w:jc w:val="both"/>
        <w:rPr>
          <w:sz w:val="22"/>
        </w:rPr>
      </w:pPr>
      <w:r w:rsidRPr="00355F0B">
        <w:rPr>
          <w:sz w:val="22"/>
        </w:rPr>
        <w:t>(słownie:…………………………………………………………………</w:t>
      </w:r>
      <w:r>
        <w:rPr>
          <w:sz w:val="22"/>
        </w:rPr>
        <w:t>…..</w:t>
      </w:r>
      <w:r w:rsidRPr="00355F0B">
        <w:rPr>
          <w:sz w:val="22"/>
        </w:rPr>
        <w:t>…….. PLN)</w:t>
      </w:r>
    </w:p>
    <w:p w14:paraId="314AE58A" w14:textId="54652333" w:rsidR="0034190B" w:rsidRPr="00355F0B" w:rsidRDefault="00D8648A" w:rsidP="00BC1DF3">
      <w:pPr>
        <w:tabs>
          <w:tab w:val="left" w:pos="4020"/>
          <w:tab w:val="left" w:leader="dot" w:pos="8505"/>
        </w:tabs>
        <w:spacing w:line="600" w:lineRule="auto"/>
        <w:ind w:left="0" w:firstLine="0"/>
        <w:jc w:val="both"/>
        <w:rPr>
          <w:b/>
          <w:bCs/>
          <w:sz w:val="22"/>
        </w:rPr>
      </w:pPr>
      <w:r w:rsidRPr="00D8648A">
        <w:rPr>
          <w:b/>
          <w:bCs/>
          <w:sz w:val="22"/>
        </w:rPr>
        <w:t>C</w:t>
      </w:r>
      <w:r w:rsidR="005D725B" w:rsidRPr="00D8648A">
        <w:rPr>
          <w:b/>
          <w:bCs/>
          <w:sz w:val="22"/>
        </w:rPr>
        <w:t xml:space="preserve">ena </w:t>
      </w:r>
      <w:r w:rsidR="005D725B" w:rsidRPr="00355F0B">
        <w:rPr>
          <w:b/>
          <w:bCs/>
          <w:sz w:val="22"/>
        </w:rPr>
        <w:t>oferty brutto</w:t>
      </w:r>
      <w:r>
        <w:rPr>
          <w:b/>
          <w:bCs/>
          <w:sz w:val="22"/>
        </w:rPr>
        <w:t xml:space="preserve"> </w:t>
      </w:r>
      <w:r w:rsidRPr="00D8648A">
        <w:rPr>
          <w:b/>
          <w:bCs/>
          <w:color w:val="FF0000"/>
          <w:sz w:val="22"/>
        </w:rPr>
        <w:t>za cały okres obowiązywania umowy</w:t>
      </w:r>
      <w:r w:rsidR="005D725B" w:rsidRPr="00D8648A">
        <w:rPr>
          <w:b/>
          <w:bCs/>
          <w:color w:val="FF0000"/>
          <w:sz w:val="22"/>
        </w:rPr>
        <w:t xml:space="preserve"> </w:t>
      </w:r>
      <w:r w:rsidR="005D725B" w:rsidRPr="00355F0B">
        <w:rPr>
          <w:b/>
          <w:bCs/>
          <w:sz w:val="22"/>
        </w:rPr>
        <w:t>wynosi: ………</w:t>
      </w:r>
      <w:r w:rsidR="0034190B" w:rsidRPr="00355F0B">
        <w:rPr>
          <w:b/>
          <w:bCs/>
          <w:sz w:val="22"/>
        </w:rPr>
        <w:t>……………</w:t>
      </w:r>
      <w:r w:rsidR="00BF66E7">
        <w:rPr>
          <w:b/>
          <w:bCs/>
          <w:sz w:val="22"/>
        </w:rPr>
        <w:t>..</w:t>
      </w:r>
      <w:r w:rsidR="0034190B" w:rsidRPr="00355F0B">
        <w:rPr>
          <w:b/>
          <w:bCs/>
          <w:sz w:val="22"/>
        </w:rPr>
        <w:t>…………</w:t>
      </w:r>
      <w:r w:rsidR="005D725B"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A15ADBD" w:rsidR="005D725B" w:rsidRPr="00355F0B" w:rsidRDefault="005666EE" w:rsidP="00BC1DF3">
      <w:pPr>
        <w:tabs>
          <w:tab w:val="left" w:pos="4020"/>
          <w:tab w:val="left" w:leader="dot" w:pos="8505"/>
        </w:tabs>
        <w:spacing w:line="60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="00BF66E7">
        <w:rPr>
          <w:sz w:val="22"/>
        </w:rPr>
        <w:t>…..</w:t>
      </w:r>
      <w:r w:rsidRPr="00355F0B">
        <w:rPr>
          <w:sz w:val="22"/>
        </w:rPr>
        <w:t>…….. PLN)</w:t>
      </w:r>
    </w:p>
    <w:p w14:paraId="451B9874" w14:textId="25C05985" w:rsidR="005462B9" w:rsidRPr="00AB2DFD" w:rsidRDefault="005D725B" w:rsidP="00BC1DF3">
      <w:pPr>
        <w:tabs>
          <w:tab w:val="left" w:pos="4020"/>
          <w:tab w:val="left" w:leader="dot" w:pos="8505"/>
        </w:tabs>
        <w:spacing w:line="60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31C84912" w14:textId="77777777" w:rsidR="007D4181" w:rsidRDefault="007D4181" w:rsidP="005462B9">
      <w:pPr>
        <w:autoSpaceDN w:val="0"/>
        <w:adjustRightInd w:val="0"/>
        <w:spacing w:line="360" w:lineRule="auto"/>
        <w:ind w:left="0" w:firstLine="0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4EB47DCB" w14:textId="5DD79051" w:rsidR="005462B9" w:rsidRPr="005462B9" w:rsidRDefault="005462B9" w:rsidP="005462B9">
      <w:pPr>
        <w:autoSpaceDN w:val="0"/>
        <w:adjustRightInd w:val="0"/>
        <w:spacing w:line="360" w:lineRule="auto"/>
        <w:ind w:left="0" w:firstLine="0"/>
        <w:jc w:val="both"/>
        <w:rPr>
          <w:rFonts w:eastAsiaTheme="minorHAnsi"/>
          <w:b/>
          <w:sz w:val="22"/>
          <w:szCs w:val="22"/>
          <w:lang w:eastAsia="en-US"/>
        </w:rPr>
      </w:pPr>
      <w:r w:rsidRPr="005462B9">
        <w:rPr>
          <w:rFonts w:eastAsiaTheme="minorHAnsi"/>
          <w:b/>
          <w:sz w:val="22"/>
          <w:szCs w:val="22"/>
          <w:lang w:eastAsia="en-US"/>
        </w:rPr>
        <w:t xml:space="preserve">TABELA A. </w:t>
      </w:r>
    </w:p>
    <w:tbl>
      <w:tblPr>
        <w:tblW w:w="9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561"/>
        <w:gridCol w:w="2297"/>
        <w:gridCol w:w="2829"/>
      </w:tblGrid>
      <w:tr w:rsidR="00EC6103" w:rsidRPr="005462B9" w14:paraId="3AB39FFE" w14:textId="77777777" w:rsidTr="00EC6103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AC4E9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0"/>
                <w:szCs w:val="20"/>
                <w:lang w:eastAsia="en-US"/>
              </w:rPr>
              <w:t>Lp</w:t>
            </w: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11BA0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Nazwa usługi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4AE3" w14:textId="77777777" w:rsidR="00D8648A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Cena brutto za </w:t>
            </w:r>
          </w:p>
          <w:p w14:paraId="101E8D78" w14:textId="3FC208AA" w:rsidR="00EC6103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D8648A"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  <w:t xml:space="preserve">1 </w:t>
            </w:r>
            <w:r w:rsidRPr="006110AA"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  <w:t xml:space="preserve">miesiąc </w:t>
            </w: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usługi</w:t>
            </w:r>
          </w:p>
          <w:p w14:paraId="663DA210" w14:textId="2CC476A2" w:rsidR="00EC6103" w:rsidRPr="005462B9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(w PLN)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8B20" w14:textId="1059FA06" w:rsidR="00D8648A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Cena za </w:t>
            </w:r>
            <w:r w:rsidR="009416A4"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  <w:t>12</w:t>
            </w:r>
            <w:r w:rsidRPr="006110AA">
              <w:rPr>
                <w:rFonts w:eastAsiaTheme="minorHAnsi"/>
                <w:b/>
                <w:color w:val="FF0000"/>
                <w:sz w:val="22"/>
                <w:szCs w:val="22"/>
                <w:lang w:eastAsia="en-US"/>
              </w:rPr>
              <w:t xml:space="preserve"> miesięcy </w:t>
            </w:r>
          </w:p>
          <w:p w14:paraId="657F30F4" w14:textId="4B7D1B49" w:rsidR="00EC6103" w:rsidRPr="005462B9" w:rsidRDefault="00EC6103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(w PLN)</w:t>
            </w:r>
          </w:p>
          <w:p w14:paraId="5B85E51E" w14:textId="00113C59" w:rsidR="00EC6103" w:rsidRPr="005462B9" w:rsidRDefault="00EC6103" w:rsidP="00F17907">
            <w:pPr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 xml:space="preserve">(kolumna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nr 3</w:t>
            </w:r>
            <w:r w:rsidRPr="005462B9">
              <w:rPr>
                <w:rFonts w:eastAsiaTheme="minorHAnsi"/>
                <w:sz w:val="22"/>
                <w:szCs w:val="22"/>
                <w:lang w:eastAsia="en-US"/>
              </w:rPr>
              <w:t xml:space="preserve"> x </w:t>
            </w:r>
            <w:r w:rsidR="009416A4">
              <w:rPr>
                <w:rFonts w:eastAsiaTheme="minorHAnsi"/>
                <w:sz w:val="22"/>
                <w:szCs w:val="22"/>
                <w:lang w:eastAsia="en-US"/>
              </w:rPr>
              <w:t>12</w:t>
            </w:r>
            <w:r w:rsidRPr="005462B9">
              <w:rPr>
                <w:rFonts w:eastAsiaTheme="minorHAnsi"/>
                <w:sz w:val="22"/>
                <w:szCs w:val="22"/>
                <w:lang w:eastAsia="en-US"/>
              </w:rPr>
              <w:t xml:space="preserve"> miesięc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y</w:t>
            </w:r>
            <w:r w:rsidRPr="005462B9">
              <w:rPr>
                <w:rFonts w:eastAsiaTheme="minorHAnsi"/>
                <w:sz w:val="22"/>
                <w:szCs w:val="22"/>
                <w:lang w:eastAsia="en-US"/>
              </w:rPr>
              <w:t>)</w:t>
            </w:r>
          </w:p>
        </w:tc>
      </w:tr>
      <w:tr w:rsidR="00EC6103" w:rsidRPr="005462B9" w14:paraId="28D2E431" w14:textId="77777777" w:rsidTr="00EC6103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A2ED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14CB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76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A083" w14:textId="6A7C9B1B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A997" w14:textId="33128464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EC6103" w:rsidRPr="005462B9" w14:paraId="38F0FC65" w14:textId="77777777" w:rsidTr="00EC6103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6B12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763E" w14:textId="5AF9D00F" w:rsidR="00EC6103" w:rsidRPr="00BF66E7" w:rsidRDefault="00EC6103" w:rsidP="00BF66E7">
            <w:pPr>
              <w:autoSpaceDN w:val="0"/>
              <w:adjustRightInd w:val="0"/>
              <w:spacing w:line="276" w:lineRule="auto"/>
              <w:ind w:left="76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BF66E7">
              <w:rPr>
                <w:rFonts w:eastAsiaTheme="minorHAnsi"/>
                <w:sz w:val="22"/>
                <w:szCs w:val="22"/>
                <w:lang w:eastAsia="en-US"/>
              </w:rPr>
              <w:t>Monitorowanie i ochrona przez załogi patrolowo-interwencyjne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0728" w14:textId="75C7D228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14:paraId="39CF732E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89E5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EC6103" w:rsidRPr="005462B9" w14:paraId="66E8D283" w14:textId="77777777" w:rsidTr="00EC6103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7F3E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5462B9">
              <w:rPr>
                <w:rFonts w:eastAsiaTheme="minorHAnsi"/>
                <w:sz w:val="20"/>
                <w:szCs w:val="20"/>
                <w:lang w:eastAsia="en-US"/>
              </w:rPr>
              <w:t>2.</w:t>
            </w:r>
          </w:p>
          <w:p w14:paraId="3D912B1D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DD37" w14:textId="48695F32" w:rsidR="00EC6103" w:rsidRPr="00BF66E7" w:rsidRDefault="00EC6103" w:rsidP="00BF66E7">
            <w:pPr>
              <w:autoSpaceDN w:val="0"/>
              <w:adjustRightInd w:val="0"/>
              <w:spacing w:line="276" w:lineRule="auto"/>
              <w:ind w:left="0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BF66E7">
              <w:rPr>
                <w:rFonts w:eastAsiaTheme="minorHAnsi"/>
                <w:sz w:val="22"/>
                <w:szCs w:val="22"/>
                <w:lang w:eastAsia="en-US"/>
              </w:rPr>
              <w:t xml:space="preserve">Asystowanie przy otwieraniu </w:t>
            </w:r>
            <w:r w:rsidRPr="00BF66E7">
              <w:rPr>
                <w:rFonts w:eastAsiaTheme="minorHAnsi"/>
                <w:sz w:val="22"/>
                <w:szCs w:val="22"/>
                <w:lang w:eastAsia="en-US"/>
              </w:rPr>
              <w:br/>
              <w:t xml:space="preserve">i zamykaniu obiektu wraz </w:t>
            </w:r>
            <w:r w:rsidRPr="00BF66E7">
              <w:rPr>
                <w:rFonts w:eastAsiaTheme="minorHAnsi"/>
                <w:sz w:val="22"/>
                <w:szCs w:val="22"/>
                <w:lang w:eastAsia="en-US"/>
              </w:rPr>
              <w:br/>
              <w:t>z depozytem kluczy</w:t>
            </w:r>
            <w:r w:rsidRPr="00BF66E7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4D1E" w14:textId="11C2B6FE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2BF9" w14:textId="77777777" w:rsidR="00EC6103" w:rsidRPr="005462B9" w:rsidRDefault="00EC6103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454B1306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03B21A22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41E9EA56" w14:textId="77777777" w:rsidR="005462B9" w:rsidRPr="005462B9" w:rsidRDefault="005462B9" w:rsidP="00BC1DF3">
      <w:pPr>
        <w:autoSpaceDN w:val="0"/>
        <w:adjustRightInd w:val="0"/>
        <w:spacing w:line="360" w:lineRule="auto"/>
        <w:ind w:left="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45CFBBA2" w14:textId="77777777" w:rsidR="005462B9" w:rsidRPr="005462B9" w:rsidRDefault="005462B9" w:rsidP="005462B9">
      <w:pPr>
        <w:autoSpaceDN w:val="0"/>
        <w:adjustRightInd w:val="0"/>
        <w:spacing w:line="360" w:lineRule="auto"/>
        <w:ind w:left="0" w:firstLine="0"/>
        <w:rPr>
          <w:rFonts w:eastAsiaTheme="minorHAnsi"/>
          <w:b/>
          <w:sz w:val="22"/>
          <w:szCs w:val="22"/>
          <w:lang w:eastAsia="en-US"/>
        </w:rPr>
      </w:pPr>
      <w:r w:rsidRPr="005462B9">
        <w:rPr>
          <w:rFonts w:eastAsiaTheme="minorHAnsi"/>
          <w:b/>
          <w:sz w:val="22"/>
          <w:szCs w:val="22"/>
          <w:lang w:eastAsia="en-US"/>
        </w:rPr>
        <w:lastRenderedPageBreak/>
        <w:t>TABELA B.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6289"/>
        <w:gridCol w:w="2775"/>
      </w:tblGrid>
      <w:tr w:rsidR="005462B9" w:rsidRPr="005462B9" w14:paraId="690A0EDE" w14:textId="77777777" w:rsidTr="00F4792B">
        <w:trPr>
          <w:trHeight w:val="47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204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0"/>
                <w:szCs w:val="20"/>
                <w:lang w:eastAsia="en-US"/>
              </w:rPr>
              <w:t>Lp</w:t>
            </w: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0E65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Nazwa usługi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F5AE" w14:textId="3904F6A7" w:rsidR="005462B9" w:rsidRPr="005462B9" w:rsidRDefault="005462B9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Cena brutto </w:t>
            </w:r>
            <w:r w:rsidR="00F17907">
              <w:rPr>
                <w:rFonts w:eastAsiaTheme="minorHAnsi"/>
                <w:b/>
                <w:sz w:val="22"/>
                <w:szCs w:val="22"/>
                <w:lang w:eastAsia="en-US"/>
              </w:rPr>
              <w:t>(w PLN)</w:t>
            </w:r>
          </w:p>
        </w:tc>
      </w:tr>
      <w:tr w:rsidR="005462B9" w:rsidRPr="005462B9" w14:paraId="37875DEF" w14:textId="77777777" w:rsidTr="00F4792B">
        <w:trPr>
          <w:trHeight w:val="36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41C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3A31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76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42AB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5462B9" w:rsidRPr="005462B9" w14:paraId="133E8DDD" w14:textId="77777777" w:rsidTr="00927BBB">
        <w:trPr>
          <w:trHeight w:val="109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5C0F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1D779B2B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893CB" w14:textId="44778DD1" w:rsidR="005462B9" w:rsidRPr="00927BBB" w:rsidRDefault="005462B9" w:rsidP="00BF66E7">
            <w:pPr>
              <w:autoSpaceDN w:val="0"/>
              <w:adjustRightInd w:val="0"/>
              <w:spacing w:line="360" w:lineRule="auto"/>
              <w:ind w:left="76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927BBB">
              <w:rPr>
                <w:rFonts w:eastAsiaTheme="minorHAnsi"/>
                <w:sz w:val="22"/>
                <w:szCs w:val="22"/>
                <w:lang w:eastAsia="en-US"/>
              </w:rPr>
              <w:t xml:space="preserve">Podjęcie interwencji za wystąpienie nieuzasadnionego alarmu </w:t>
            </w:r>
            <w:r w:rsidRPr="00927BBB">
              <w:rPr>
                <w:rFonts w:eastAsiaTheme="minorHAnsi"/>
                <w:i/>
                <w:sz w:val="22"/>
                <w:szCs w:val="22"/>
                <w:lang w:eastAsia="en-US"/>
              </w:rPr>
              <w:t>(opłata za jednorazowy przyjazd)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9E0C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14:paraId="60AE214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5462B9" w:rsidRPr="005462B9" w14:paraId="1B0194A2" w14:textId="77777777" w:rsidTr="00927BBB">
        <w:trPr>
          <w:trHeight w:val="722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0331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5462B9">
              <w:rPr>
                <w:rFonts w:eastAsiaTheme="minorHAnsi"/>
                <w:sz w:val="20"/>
                <w:szCs w:val="20"/>
                <w:lang w:eastAsia="en-US"/>
              </w:rPr>
              <w:t>2.</w:t>
            </w:r>
          </w:p>
          <w:p w14:paraId="43E85993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3006" w14:textId="4B610C21" w:rsidR="005462B9" w:rsidRPr="00927BBB" w:rsidRDefault="005462B9" w:rsidP="00BF66E7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sz w:val="20"/>
                <w:szCs w:val="20"/>
                <w:lang w:eastAsia="en-US"/>
              </w:rPr>
            </w:pPr>
            <w:r w:rsidRPr="00927BBB">
              <w:rPr>
                <w:rFonts w:eastAsiaTheme="minorHAnsi"/>
                <w:sz w:val="22"/>
                <w:szCs w:val="22"/>
                <w:lang w:eastAsia="en-US"/>
              </w:rPr>
              <w:t xml:space="preserve">Zabezpieczenie obiektów dozorem fizycznym </w:t>
            </w:r>
            <w:r w:rsidRPr="00927BBB">
              <w:rPr>
                <w:rFonts w:eastAsiaTheme="minorHAnsi"/>
                <w:i/>
                <w:sz w:val="22"/>
                <w:szCs w:val="22"/>
                <w:lang w:eastAsia="en-US"/>
              </w:rPr>
              <w:t>(opłata za jedną godzinę ochrony fizycznej obiekt</w:t>
            </w:r>
            <w:r w:rsidR="00A9042C">
              <w:rPr>
                <w:rFonts w:eastAsiaTheme="minorHAnsi"/>
                <w:i/>
                <w:sz w:val="22"/>
                <w:szCs w:val="22"/>
                <w:lang w:eastAsia="en-US"/>
              </w:rPr>
              <w:t>u</w:t>
            </w:r>
            <w:r w:rsidR="00470E36" w:rsidRPr="00927BBB">
              <w:rPr>
                <w:rFonts w:eastAsiaTheme="minorHAnsi"/>
                <w:i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24ED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26AFB9FC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6C57021C" w14:textId="77777777" w:rsidR="005462B9" w:rsidRDefault="005462B9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5077635E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płatności.</w:t>
      </w:r>
    </w:p>
    <w:p w14:paraId="0F2BF933" w14:textId="3791A95F" w:rsid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2D9B5BCA" w14:textId="77777777" w:rsidR="00A1659B" w:rsidRPr="007E607A" w:rsidRDefault="00A1659B" w:rsidP="00A1659B">
      <w:pPr>
        <w:numPr>
          <w:ilvl w:val="0"/>
          <w:numId w:val="5"/>
        </w:numPr>
        <w:spacing w:line="276" w:lineRule="auto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E607A">
        <w:rPr>
          <w:rFonts w:eastAsiaTheme="minorHAnsi"/>
          <w:sz w:val="20"/>
          <w:szCs w:val="20"/>
          <w:lang w:eastAsia="en-US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>
        <w:rPr>
          <w:rStyle w:val="Odwoanieprzypisudolnego"/>
          <w:rFonts w:eastAsiaTheme="minorHAnsi"/>
          <w:sz w:val="20"/>
          <w:szCs w:val="20"/>
          <w:lang w:eastAsia="en-US"/>
        </w:rPr>
        <w:footnoteReference w:id="1"/>
      </w:r>
      <w:r w:rsidRPr="007E607A">
        <w:rPr>
          <w:rFonts w:eastAsiaTheme="minorHAnsi"/>
          <w:sz w:val="20"/>
          <w:szCs w:val="20"/>
          <w:lang w:eastAsia="en-US"/>
        </w:rPr>
        <w:t>.</w:t>
      </w:r>
    </w:p>
    <w:p w14:paraId="6A1B74C1" w14:textId="77777777" w:rsidR="00E269D8" w:rsidRPr="00B501CD" w:rsidRDefault="00E269D8" w:rsidP="00A1659B">
      <w:pPr>
        <w:pStyle w:val="Akapitzlist"/>
        <w:ind w:firstLine="0"/>
        <w:jc w:val="both"/>
        <w:rPr>
          <w:sz w:val="20"/>
          <w:szCs w:val="20"/>
        </w:rPr>
      </w:pP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F4571" w14:textId="77777777" w:rsidR="008355E2" w:rsidRDefault="008355E2" w:rsidP="00EE7D7D">
      <w:r>
        <w:separator/>
      </w:r>
    </w:p>
  </w:endnote>
  <w:endnote w:type="continuationSeparator" w:id="0">
    <w:p w14:paraId="4CCCBEE0" w14:textId="77777777" w:rsidR="008355E2" w:rsidRDefault="008355E2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BFA0B" w14:textId="77777777" w:rsidR="008355E2" w:rsidRDefault="008355E2" w:rsidP="00EE7D7D">
      <w:r>
        <w:separator/>
      </w:r>
    </w:p>
  </w:footnote>
  <w:footnote w:type="continuationSeparator" w:id="0">
    <w:p w14:paraId="427721A1" w14:textId="77777777" w:rsidR="008355E2" w:rsidRDefault="008355E2" w:rsidP="00EE7D7D">
      <w:r>
        <w:continuationSeparator/>
      </w:r>
    </w:p>
  </w:footnote>
  <w:footnote w:id="1">
    <w:p w14:paraId="3C1D1A71" w14:textId="77777777" w:rsidR="00A1659B" w:rsidRDefault="00A1659B" w:rsidP="00A165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3124">
        <w:rPr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19F625FE" w:rsidR="00CE100E" w:rsidRPr="00CE100E" w:rsidRDefault="00BE7ECD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6811B67A" wp14:editId="4685E6DA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CD2CA7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B1D0D"/>
    <w:multiLevelType w:val="hybridMultilevel"/>
    <w:tmpl w:val="302C5264"/>
    <w:lvl w:ilvl="0" w:tplc="46D0E8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103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3523835">
    <w:abstractNumId w:val="2"/>
  </w:num>
  <w:num w:numId="3" w16cid:durableId="19783371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87007862">
    <w:abstractNumId w:val="0"/>
  </w:num>
  <w:num w:numId="5" w16cid:durableId="472600181">
    <w:abstractNumId w:val="4"/>
  </w:num>
  <w:num w:numId="6" w16cid:durableId="18456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36971"/>
    <w:rsid w:val="0034190B"/>
    <w:rsid w:val="00355F0B"/>
    <w:rsid w:val="00360489"/>
    <w:rsid w:val="0039116A"/>
    <w:rsid w:val="003A7690"/>
    <w:rsid w:val="003E52E0"/>
    <w:rsid w:val="00436875"/>
    <w:rsid w:val="00444FF0"/>
    <w:rsid w:val="00445A5B"/>
    <w:rsid w:val="004507C6"/>
    <w:rsid w:val="00470E36"/>
    <w:rsid w:val="00470F19"/>
    <w:rsid w:val="004737CC"/>
    <w:rsid w:val="0048751A"/>
    <w:rsid w:val="004D442A"/>
    <w:rsid w:val="00505B77"/>
    <w:rsid w:val="0052146E"/>
    <w:rsid w:val="005363B3"/>
    <w:rsid w:val="005439EE"/>
    <w:rsid w:val="005462B9"/>
    <w:rsid w:val="005500EE"/>
    <w:rsid w:val="005666EE"/>
    <w:rsid w:val="005D725B"/>
    <w:rsid w:val="005E4B4E"/>
    <w:rsid w:val="005E6437"/>
    <w:rsid w:val="00601613"/>
    <w:rsid w:val="00607BD0"/>
    <w:rsid w:val="006101A2"/>
    <w:rsid w:val="00610711"/>
    <w:rsid w:val="006110AA"/>
    <w:rsid w:val="00620822"/>
    <w:rsid w:val="006375BD"/>
    <w:rsid w:val="006808DF"/>
    <w:rsid w:val="00693BEA"/>
    <w:rsid w:val="006A4B00"/>
    <w:rsid w:val="006F60DC"/>
    <w:rsid w:val="00712057"/>
    <w:rsid w:val="00716A80"/>
    <w:rsid w:val="00737280"/>
    <w:rsid w:val="00756FD3"/>
    <w:rsid w:val="007A3369"/>
    <w:rsid w:val="007B343B"/>
    <w:rsid w:val="007C28A6"/>
    <w:rsid w:val="007D4181"/>
    <w:rsid w:val="007D557A"/>
    <w:rsid w:val="008249BC"/>
    <w:rsid w:val="008355E2"/>
    <w:rsid w:val="008A509A"/>
    <w:rsid w:val="00922A91"/>
    <w:rsid w:val="00927BBB"/>
    <w:rsid w:val="00936A11"/>
    <w:rsid w:val="009416A4"/>
    <w:rsid w:val="009523AF"/>
    <w:rsid w:val="00952723"/>
    <w:rsid w:val="00955D02"/>
    <w:rsid w:val="009853F2"/>
    <w:rsid w:val="009A5BC0"/>
    <w:rsid w:val="009B3C25"/>
    <w:rsid w:val="009B67C6"/>
    <w:rsid w:val="009F7D2D"/>
    <w:rsid w:val="00A04F12"/>
    <w:rsid w:val="00A1659B"/>
    <w:rsid w:val="00A216CE"/>
    <w:rsid w:val="00A31F3C"/>
    <w:rsid w:val="00A850EE"/>
    <w:rsid w:val="00A9042C"/>
    <w:rsid w:val="00A9693B"/>
    <w:rsid w:val="00AB2DFD"/>
    <w:rsid w:val="00AC004E"/>
    <w:rsid w:val="00AE22A2"/>
    <w:rsid w:val="00AE3536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B0D3B"/>
    <w:rsid w:val="00BC1DF3"/>
    <w:rsid w:val="00BE4A0C"/>
    <w:rsid w:val="00BE7ECD"/>
    <w:rsid w:val="00BF373B"/>
    <w:rsid w:val="00BF66E7"/>
    <w:rsid w:val="00C05320"/>
    <w:rsid w:val="00C216E9"/>
    <w:rsid w:val="00C27FBE"/>
    <w:rsid w:val="00C41459"/>
    <w:rsid w:val="00C53036"/>
    <w:rsid w:val="00C55A5C"/>
    <w:rsid w:val="00C64274"/>
    <w:rsid w:val="00C70A90"/>
    <w:rsid w:val="00CA408B"/>
    <w:rsid w:val="00CC62B2"/>
    <w:rsid w:val="00CD1345"/>
    <w:rsid w:val="00CD6D53"/>
    <w:rsid w:val="00CE100E"/>
    <w:rsid w:val="00CF0D42"/>
    <w:rsid w:val="00CF3C15"/>
    <w:rsid w:val="00D2675C"/>
    <w:rsid w:val="00D82673"/>
    <w:rsid w:val="00D8648A"/>
    <w:rsid w:val="00DB400F"/>
    <w:rsid w:val="00DD2460"/>
    <w:rsid w:val="00DD45B2"/>
    <w:rsid w:val="00E1029B"/>
    <w:rsid w:val="00E269D8"/>
    <w:rsid w:val="00E54A78"/>
    <w:rsid w:val="00E66468"/>
    <w:rsid w:val="00E97E37"/>
    <w:rsid w:val="00EB3F36"/>
    <w:rsid w:val="00EC6103"/>
    <w:rsid w:val="00EC64CC"/>
    <w:rsid w:val="00EC7C85"/>
    <w:rsid w:val="00EE7D7D"/>
    <w:rsid w:val="00EF164D"/>
    <w:rsid w:val="00EF700B"/>
    <w:rsid w:val="00F01F56"/>
    <w:rsid w:val="00F17907"/>
    <w:rsid w:val="00F233A0"/>
    <w:rsid w:val="00F5134D"/>
    <w:rsid w:val="00F6400E"/>
    <w:rsid w:val="00F87081"/>
    <w:rsid w:val="00FA6822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659B"/>
    <w:pPr>
      <w:ind w:left="0"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659B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65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65</TotalTime>
  <Pages>2</Pages>
  <Words>250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31</cp:revision>
  <cp:lastPrinted>2022-12-27T09:28:00Z</cp:lastPrinted>
  <dcterms:created xsi:type="dcterms:W3CDTF">2020-12-09T11:24:00Z</dcterms:created>
  <dcterms:modified xsi:type="dcterms:W3CDTF">2022-12-27T09:28:00Z</dcterms:modified>
</cp:coreProperties>
</file>