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19815" w14:textId="045CD56B" w:rsidR="000D55F1" w:rsidRPr="00DD0AD0" w:rsidRDefault="00651C6D" w:rsidP="00651C6D">
      <w:pPr>
        <w:suppressAutoHyphens w:val="0"/>
        <w:autoSpaceDN/>
        <w:spacing w:after="0" w:line="360" w:lineRule="auto"/>
        <w:textAlignment w:val="auto"/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</w:pPr>
      <w:r w:rsidRPr="00DD0AD0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RPO.IV.KK.2621/</w:t>
      </w:r>
      <w:r w:rsidR="001633EC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8</w:t>
      </w:r>
      <w:r w:rsidR="004A1392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7</w:t>
      </w:r>
      <w:r w:rsidRPr="00DD0AD0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/2022</w:t>
      </w:r>
    </w:p>
    <w:p w14:paraId="1F7828D8" w14:textId="717BCBDB" w:rsidR="00651C6D" w:rsidRPr="00DD0AD0" w:rsidRDefault="00651C6D" w:rsidP="00651C6D">
      <w:pPr>
        <w:suppressAutoHyphens w:val="0"/>
        <w:autoSpaceDN/>
        <w:spacing w:after="0" w:line="360" w:lineRule="auto"/>
        <w:jc w:val="right"/>
        <w:textAlignment w:val="auto"/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</w:pPr>
      <w:r w:rsidRPr="00DD0AD0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Załącznik nr 2 do Zaproszenia do składnia ofert – Formularz ofertowy</w:t>
      </w:r>
    </w:p>
    <w:p w14:paraId="43DD2067" w14:textId="77777777" w:rsidR="00651C6D" w:rsidRPr="00DD0AD0" w:rsidRDefault="00651C6D" w:rsidP="000D55F1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DD38F0D" w14:textId="5B191A82" w:rsidR="001F06AA" w:rsidRPr="00DD0AD0" w:rsidRDefault="005477C2" w:rsidP="003D0B04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lang w:eastAsia="pl-PL"/>
        </w:rPr>
      </w:pPr>
      <w:r w:rsidRPr="00DD0AD0">
        <w:rPr>
          <w:rFonts w:ascii="Times New Roman" w:eastAsia="Times New Roman" w:hAnsi="Times New Roman"/>
          <w:b/>
          <w:lang w:eastAsia="pl-PL"/>
        </w:rPr>
        <w:t>FORMUL</w:t>
      </w:r>
      <w:r w:rsidR="00781B0C" w:rsidRPr="00DD0AD0">
        <w:rPr>
          <w:rFonts w:ascii="Times New Roman" w:eastAsia="Times New Roman" w:hAnsi="Times New Roman"/>
          <w:b/>
          <w:lang w:eastAsia="pl-PL"/>
        </w:rPr>
        <w:t>A</w:t>
      </w:r>
      <w:r w:rsidRPr="00DD0AD0">
        <w:rPr>
          <w:rFonts w:ascii="Times New Roman" w:eastAsia="Times New Roman" w:hAnsi="Times New Roman"/>
          <w:b/>
          <w:lang w:eastAsia="pl-PL"/>
        </w:rPr>
        <w:t xml:space="preserve">RZ </w:t>
      </w:r>
      <w:r w:rsidR="00376EFE" w:rsidRPr="00DD0AD0">
        <w:rPr>
          <w:rFonts w:ascii="Times New Roman" w:eastAsia="Times New Roman" w:hAnsi="Times New Roman"/>
          <w:b/>
          <w:lang w:eastAsia="pl-PL"/>
        </w:rPr>
        <w:t>OFERTOWY</w:t>
      </w:r>
    </w:p>
    <w:p w14:paraId="0929BB13" w14:textId="77777777" w:rsidR="001F06AA" w:rsidRPr="00DD0AD0" w:rsidRDefault="001F06AA" w:rsidP="003D0B04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lang w:eastAsia="pl-PL"/>
        </w:rPr>
      </w:pPr>
    </w:p>
    <w:p w14:paraId="47710454" w14:textId="4FFD19B7" w:rsidR="00F20ABA" w:rsidRPr="00DD0AD0" w:rsidRDefault="001F06AA" w:rsidP="00476B37">
      <w:pPr>
        <w:suppressAutoHyphens w:val="0"/>
        <w:autoSpaceDN/>
        <w:spacing w:after="0"/>
        <w:textAlignment w:val="auto"/>
        <w:rPr>
          <w:rFonts w:ascii="Times New Roman" w:eastAsia="Times New Roman" w:hAnsi="Times New Roman"/>
          <w:b/>
          <w:lang w:eastAsia="pl-PL"/>
        </w:rPr>
      </w:pPr>
      <w:r w:rsidRPr="00DD0AD0">
        <w:rPr>
          <w:rFonts w:ascii="Times New Roman" w:eastAsia="Times New Roman" w:hAnsi="Times New Roman"/>
          <w:b/>
          <w:lang w:eastAsia="pl-PL"/>
        </w:rPr>
        <w:t>U</w:t>
      </w:r>
      <w:r w:rsidR="000D55F1" w:rsidRPr="00DD0AD0">
        <w:rPr>
          <w:rFonts w:ascii="Times New Roman" w:eastAsia="Times New Roman" w:hAnsi="Times New Roman"/>
          <w:b/>
          <w:lang w:eastAsia="pl-PL"/>
        </w:rPr>
        <w:t>sług</w:t>
      </w:r>
      <w:r w:rsidRPr="00DD0AD0">
        <w:rPr>
          <w:rFonts w:ascii="Times New Roman" w:eastAsia="Times New Roman" w:hAnsi="Times New Roman"/>
          <w:b/>
          <w:lang w:eastAsia="pl-PL"/>
        </w:rPr>
        <w:t>a</w:t>
      </w:r>
      <w:r w:rsidR="000D55F1" w:rsidRPr="00DD0AD0">
        <w:rPr>
          <w:rFonts w:ascii="Times New Roman" w:eastAsia="Times New Roman" w:hAnsi="Times New Roman"/>
          <w:b/>
          <w:lang w:eastAsia="pl-PL"/>
        </w:rPr>
        <w:t xml:space="preserve"> cateringow</w:t>
      </w:r>
      <w:r w:rsidRPr="00DD0AD0">
        <w:rPr>
          <w:rFonts w:ascii="Times New Roman" w:eastAsia="Times New Roman" w:hAnsi="Times New Roman"/>
          <w:b/>
          <w:lang w:eastAsia="pl-PL"/>
        </w:rPr>
        <w:t>a</w:t>
      </w:r>
      <w:r w:rsidR="000D55F1" w:rsidRPr="00DD0AD0">
        <w:rPr>
          <w:rFonts w:ascii="Times New Roman" w:eastAsia="Times New Roman" w:hAnsi="Times New Roman"/>
          <w:b/>
          <w:lang w:eastAsia="pl-PL"/>
        </w:rPr>
        <w:t xml:space="preserve"> na potrzeby spotka</w:t>
      </w:r>
      <w:r w:rsidR="00181F3D" w:rsidRPr="00DD0AD0">
        <w:rPr>
          <w:rFonts w:ascii="Times New Roman" w:eastAsia="Times New Roman" w:hAnsi="Times New Roman"/>
          <w:b/>
          <w:lang w:eastAsia="pl-PL"/>
        </w:rPr>
        <w:t>nia</w:t>
      </w:r>
      <w:r w:rsidR="000D55F1" w:rsidRPr="00DD0AD0">
        <w:rPr>
          <w:rFonts w:ascii="Times New Roman" w:eastAsia="Times New Roman" w:hAnsi="Times New Roman"/>
          <w:b/>
          <w:lang w:eastAsia="pl-PL"/>
        </w:rPr>
        <w:t xml:space="preserve"> </w:t>
      </w:r>
      <w:r w:rsidR="00181F3D" w:rsidRPr="00DD0AD0">
        <w:rPr>
          <w:rFonts w:ascii="Times New Roman" w:eastAsia="Times New Roman" w:hAnsi="Times New Roman"/>
          <w:b/>
          <w:lang w:eastAsia="pl-PL"/>
        </w:rPr>
        <w:t xml:space="preserve">informacyjnego </w:t>
      </w:r>
      <w:r w:rsidR="000D55F1" w:rsidRPr="00DD0AD0">
        <w:rPr>
          <w:rFonts w:ascii="Times New Roman" w:eastAsia="Times New Roman" w:hAnsi="Times New Roman"/>
          <w:b/>
          <w:lang w:eastAsia="pl-PL"/>
        </w:rPr>
        <w:t xml:space="preserve">dla beneficjentów </w:t>
      </w:r>
      <w:r w:rsidR="00181F3D" w:rsidRPr="00DD0AD0">
        <w:rPr>
          <w:rFonts w:ascii="Times New Roman" w:eastAsia="Times New Roman" w:hAnsi="Times New Roman"/>
          <w:b/>
          <w:lang w:eastAsia="pl-PL"/>
        </w:rPr>
        <w:t xml:space="preserve">organizowanego </w:t>
      </w:r>
      <w:r w:rsidR="000D55F1" w:rsidRPr="00DD0AD0">
        <w:rPr>
          <w:rFonts w:ascii="Times New Roman" w:eastAsia="Times New Roman" w:hAnsi="Times New Roman"/>
          <w:b/>
          <w:lang w:eastAsia="pl-PL"/>
        </w:rPr>
        <w:t>przez</w:t>
      </w:r>
      <w:r w:rsidR="00A24939" w:rsidRPr="00DD0AD0">
        <w:rPr>
          <w:rFonts w:ascii="Times New Roman" w:eastAsia="Times New Roman" w:hAnsi="Times New Roman"/>
          <w:b/>
          <w:lang w:eastAsia="pl-PL"/>
        </w:rPr>
        <w:t> </w:t>
      </w:r>
      <w:r w:rsidR="000D55F1" w:rsidRPr="00DD0AD0">
        <w:rPr>
          <w:rFonts w:ascii="Times New Roman" w:eastAsia="Times New Roman" w:hAnsi="Times New Roman"/>
          <w:b/>
          <w:lang w:eastAsia="pl-PL"/>
        </w:rPr>
        <w:t>Lubelską Agencję Wspierania Przedsiębiorczości w</w:t>
      </w:r>
      <w:r w:rsidR="00435D6D" w:rsidRPr="00DD0AD0">
        <w:rPr>
          <w:rFonts w:ascii="Times New Roman" w:eastAsia="Times New Roman" w:hAnsi="Times New Roman"/>
          <w:b/>
          <w:lang w:eastAsia="pl-PL"/>
        </w:rPr>
        <w:t> </w:t>
      </w:r>
      <w:r w:rsidR="000D55F1" w:rsidRPr="00DD0AD0">
        <w:rPr>
          <w:rFonts w:ascii="Times New Roman" w:eastAsia="Times New Roman" w:hAnsi="Times New Roman"/>
          <w:b/>
          <w:lang w:eastAsia="pl-PL"/>
        </w:rPr>
        <w:t>Lublinie</w:t>
      </w:r>
      <w:r w:rsidR="00435D6D" w:rsidRPr="00DD0AD0">
        <w:rPr>
          <w:rFonts w:ascii="Times New Roman" w:eastAsia="Times New Roman" w:hAnsi="Times New Roman"/>
          <w:b/>
          <w:lang w:eastAsia="pl-PL"/>
        </w:rPr>
        <w:t xml:space="preserve"> </w:t>
      </w:r>
    </w:p>
    <w:p w14:paraId="212A2560" w14:textId="77777777" w:rsidR="001F06AA" w:rsidRPr="00DD0AD0" w:rsidRDefault="001F06AA" w:rsidP="003D0B04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0C72C3BF" w14:textId="3588677D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  <w:r w:rsidRPr="00DD0AD0">
        <w:rPr>
          <w:rFonts w:ascii="Times New Roman" w:hAnsi="Times New Roman"/>
        </w:rPr>
        <w:t>Nazwa Wykonawcy</w:t>
      </w:r>
      <w:r w:rsidRPr="00DD0AD0">
        <w:rPr>
          <w:rFonts w:ascii="Times New Roman" w:hAnsi="Times New Roman"/>
        </w:rPr>
        <w:tab/>
        <w:t>…………………………………………………………………………...............</w:t>
      </w:r>
    </w:p>
    <w:p w14:paraId="29CC21C6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</w:p>
    <w:p w14:paraId="173862ED" w14:textId="3AE41E63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  <w:r w:rsidRPr="00DD0AD0">
        <w:rPr>
          <w:rFonts w:ascii="Times New Roman" w:hAnsi="Times New Roman"/>
        </w:rPr>
        <w:t>Adres Wykonawcy</w:t>
      </w:r>
      <w:r w:rsidRPr="00DD0AD0">
        <w:rPr>
          <w:rFonts w:ascii="Times New Roman" w:hAnsi="Times New Roman"/>
        </w:rPr>
        <w:tab/>
        <w:t>……………………………………………………………………………………</w:t>
      </w:r>
    </w:p>
    <w:p w14:paraId="7B1F8B45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</w:p>
    <w:p w14:paraId="042EC8B6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  <w:r w:rsidRPr="00DD0AD0">
        <w:rPr>
          <w:rFonts w:ascii="Times New Roman" w:hAnsi="Times New Roman"/>
        </w:rPr>
        <w:t>tel./fax:</w:t>
      </w:r>
      <w:r w:rsidRPr="00DD0AD0">
        <w:rPr>
          <w:rFonts w:ascii="Times New Roman" w:hAnsi="Times New Roman"/>
        </w:rPr>
        <w:tab/>
        <w:t>…………………………………………………………………………………….</w:t>
      </w:r>
    </w:p>
    <w:p w14:paraId="11D69E4D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</w:p>
    <w:p w14:paraId="71839B94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  <w:r w:rsidRPr="00DD0AD0">
        <w:rPr>
          <w:rFonts w:ascii="Times New Roman" w:hAnsi="Times New Roman"/>
        </w:rPr>
        <w:t xml:space="preserve">e-mail. </w:t>
      </w:r>
      <w:r w:rsidRPr="00DD0AD0">
        <w:rPr>
          <w:rFonts w:ascii="Times New Roman" w:hAnsi="Times New Roman"/>
        </w:rPr>
        <w:tab/>
        <w:t>…………………………………………………………………………………….</w:t>
      </w:r>
      <w:r w:rsidRPr="00DD0AD0">
        <w:rPr>
          <w:rFonts w:ascii="Times New Roman" w:hAnsi="Times New Roman"/>
        </w:rPr>
        <w:tab/>
      </w:r>
    </w:p>
    <w:p w14:paraId="3ED2871A" w14:textId="31AFA721" w:rsidR="00F20ABA" w:rsidRDefault="00F20ABA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787"/>
        <w:gridCol w:w="1674"/>
        <w:gridCol w:w="1720"/>
        <w:gridCol w:w="1671"/>
      </w:tblGrid>
      <w:tr w:rsidR="004A1392" w:rsidRPr="00C63401" w14:paraId="48479D68" w14:textId="77777777" w:rsidTr="006814D1">
        <w:trPr>
          <w:jc w:val="center"/>
        </w:trPr>
        <w:tc>
          <w:tcPr>
            <w:tcW w:w="3787" w:type="dxa"/>
            <w:vAlign w:val="center"/>
          </w:tcPr>
          <w:p w14:paraId="7352E35E" w14:textId="77777777" w:rsidR="004A1392" w:rsidRPr="00C63401" w:rsidRDefault="004A1392" w:rsidP="006814D1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b/>
                <w:lang w:eastAsia="pl-PL"/>
              </w:rPr>
              <w:t>Nazwa</w:t>
            </w:r>
          </w:p>
        </w:tc>
        <w:tc>
          <w:tcPr>
            <w:tcW w:w="1674" w:type="dxa"/>
            <w:vAlign w:val="center"/>
          </w:tcPr>
          <w:p w14:paraId="4DE982A3" w14:textId="77777777" w:rsidR="004A1392" w:rsidRPr="00C63401" w:rsidRDefault="004A1392" w:rsidP="006814D1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b/>
                <w:lang w:eastAsia="pl-PL"/>
              </w:rPr>
              <w:t>1 porcja/ 1 osobę</w:t>
            </w:r>
          </w:p>
        </w:tc>
        <w:tc>
          <w:tcPr>
            <w:tcW w:w="1720" w:type="dxa"/>
            <w:vAlign w:val="center"/>
          </w:tcPr>
          <w:p w14:paraId="124579DD" w14:textId="77777777" w:rsidR="004A1392" w:rsidRPr="00C63401" w:rsidRDefault="004A1392" w:rsidP="006814D1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b/>
                <w:lang w:eastAsia="pl-PL"/>
              </w:rPr>
              <w:t>Planowana ilość porcji</w:t>
            </w:r>
          </w:p>
        </w:tc>
        <w:tc>
          <w:tcPr>
            <w:tcW w:w="1671" w:type="dxa"/>
          </w:tcPr>
          <w:p w14:paraId="0E60D42D" w14:textId="77777777" w:rsidR="004A1392" w:rsidRPr="00C63401" w:rsidRDefault="004A1392" w:rsidP="006814D1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b/>
                <w:lang w:eastAsia="pl-PL"/>
              </w:rPr>
              <w:t>Proponowana cena za 1 porcję</w:t>
            </w:r>
          </w:p>
          <w:p w14:paraId="33B8815D" w14:textId="77777777" w:rsidR="004A1392" w:rsidRPr="00C63401" w:rsidRDefault="004A1392" w:rsidP="006814D1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b/>
                <w:lang w:eastAsia="pl-PL"/>
              </w:rPr>
              <w:t>(netto/brutto)</w:t>
            </w:r>
          </w:p>
        </w:tc>
      </w:tr>
      <w:tr w:rsidR="004A1392" w:rsidRPr="00C63401" w14:paraId="747A7F04" w14:textId="77777777" w:rsidTr="006814D1">
        <w:trPr>
          <w:jc w:val="center"/>
        </w:trPr>
        <w:tc>
          <w:tcPr>
            <w:tcW w:w="3787" w:type="dxa"/>
          </w:tcPr>
          <w:p w14:paraId="7E6E89B3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Herbata</w:t>
            </w:r>
          </w:p>
          <w:p w14:paraId="71A59FF2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W torebkach ekspresowych z etykietą, pojedynczo pakowane (3 rodzaje w torebkach, w tym herbata czarna),</w:t>
            </w:r>
          </w:p>
          <w:p w14:paraId="79F5F3EE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termos z gorącą wodą,</w:t>
            </w:r>
          </w:p>
          <w:p w14:paraId="6B9BFCC0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cukier w saszetkach (biały/brązowy) oraz słodzik,</w:t>
            </w:r>
          </w:p>
          <w:p w14:paraId="5A3C455D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wykałaczki pakowane pojedynczo,</w:t>
            </w:r>
          </w:p>
          <w:p w14:paraId="553DE51D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świeża cytryna w plastrach</w:t>
            </w:r>
          </w:p>
        </w:tc>
        <w:tc>
          <w:tcPr>
            <w:tcW w:w="1674" w:type="dxa"/>
          </w:tcPr>
          <w:p w14:paraId="428B6BB1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300 ml- wody</w:t>
            </w:r>
          </w:p>
          <w:p w14:paraId="79AF3D30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2 saszetki herbaty</w:t>
            </w:r>
          </w:p>
          <w:p w14:paraId="52CB5D1D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5EBFF2FB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04D97209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3 saszetki cukru</w:t>
            </w:r>
          </w:p>
          <w:p w14:paraId="24F8777F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6B0D0DC3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2 wykałaczki</w:t>
            </w:r>
          </w:p>
          <w:p w14:paraId="6ED5EEBE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1 plasterek cytryny</w:t>
            </w:r>
          </w:p>
        </w:tc>
        <w:tc>
          <w:tcPr>
            <w:tcW w:w="1720" w:type="dxa"/>
          </w:tcPr>
          <w:p w14:paraId="2034E76F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289F6345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05B00EA9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4E2F0C89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7E00C4E0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7E8DAECC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1C77B7D4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37D41343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5DF3C39C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6BA42271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12CA430A" w14:textId="77777777" w:rsidR="004A1392" w:rsidRPr="00C63401" w:rsidRDefault="004A1392" w:rsidP="006814D1">
            <w:pPr>
              <w:suppressAutoHyphens w:val="0"/>
              <w:autoSpaceDN/>
              <w:spacing w:after="0" w:line="360" w:lineRule="auto"/>
              <w:ind w:firstLine="708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4A1392" w:rsidRPr="00C63401" w14:paraId="6A96AA79" w14:textId="77777777" w:rsidTr="006814D1">
        <w:trPr>
          <w:jc w:val="center"/>
        </w:trPr>
        <w:tc>
          <w:tcPr>
            <w:tcW w:w="3787" w:type="dxa"/>
          </w:tcPr>
          <w:p w14:paraId="1A67B8FD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Kawa</w:t>
            </w:r>
          </w:p>
          <w:p w14:paraId="18307131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Kawa rozpuszczalna w saszetkach,</w:t>
            </w:r>
          </w:p>
          <w:p w14:paraId="15732FE2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 xml:space="preserve">Kawa naturalna mielona 100% </w:t>
            </w:r>
            <w:proofErr w:type="spellStart"/>
            <w:r w:rsidRPr="00C63401">
              <w:rPr>
                <w:rFonts w:ascii="Times New Roman" w:eastAsia="Times New Roman" w:hAnsi="Times New Roman"/>
                <w:lang w:eastAsia="pl-PL"/>
              </w:rPr>
              <w:t>Arabica</w:t>
            </w:r>
            <w:proofErr w:type="spellEnd"/>
            <w:r w:rsidRPr="00C63401">
              <w:rPr>
                <w:rFonts w:ascii="Times New Roman" w:eastAsia="Times New Roman" w:hAnsi="Times New Roman"/>
                <w:lang w:eastAsia="pl-PL"/>
              </w:rPr>
              <w:t>,</w:t>
            </w:r>
          </w:p>
          <w:p w14:paraId="7F00A4B9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 xml:space="preserve">termos z gorącą wodą/ew. </w:t>
            </w:r>
            <w:proofErr w:type="spellStart"/>
            <w:r w:rsidRPr="00C63401">
              <w:rPr>
                <w:rFonts w:ascii="Times New Roman" w:eastAsia="Times New Roman" w:hAnsi="Times New Roman"/>
                <w:lang w:eastAsia="pl-PL"/>
              </w:rPr>
              <w:t>ekspress</w:t>
            </w:r>
            <w:proofErr w:type="spellEnd"/>
            <w:r w:rsidRPr="00C63401">
              <w:rPr>
                <w:rFonts w:ascii="Times New Roman" w:eastAsia="Times New Roman" w:hAnsi="Times New Roman"/>
                <w:lang w:eastAsia="pl-PL"/>
              </w:rPr>
              <w:t>,</w:t>
            </w:r>
          </w:p>
          <w:p w14:paraId="56BC532E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cukier w saszetkach (biały/brązowy) oraz słodzik,</w:t>
            </w:r>
          </w:p>
          <w:p w14:paraId="11CFDCDD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mleko UHT 2% lub 3,2 %</w:t>
            </w:r>
          </w:p>
        </w:tc>
        <w:tc>
          <w:tcPr>
            <w:tcW w:w="1674" w:type="dxa"/>
          </w:tcPr>
          <w:p w14:paraId="6E58B2E5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 xml:space="preserve">150 ml- woda </w:t>
            </w:r>
          </w:p>
          <w:p w14:paraId="5BD3E643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2 saszetki kawy</w:t>
            </w:r>
          </w:p>
          <w:p w14:paraId="6B3587E8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2 łyżeczki kawy</w:t>
            </w:r>
          </w:p>
          <w:p w14:paraId="7FABBAE0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7A2D1D48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2FC94161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3 saszetki cukru</w:t>
            </w:r>
          </w:p>
          <w:p w14:paraId="56DDE135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15 ml mleka</w:t>
            </w:r>
          </w:p>
        </w:tc>
        <w:tc>
          <w:tcPr>
            <w:tcW w:w="1720" w:type="dxa"/>
          </w:tcPr>
          <w:p w14:paraId="19158639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69CAF59F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2A3DC874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1F3FCF01" w14:textId="77777777" w:rsidR="004A1392" w:rsidRPr="00C63401" w:rsidRDefault="004A1392" w:rsidP="006814D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6DF50A10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6C900A8F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6CF20ECD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1D2EBC3F" w14:textId="77777777" w:rsidR="004A1392" w:rsidRPr="00C63401" w:rsidRDefault="004A1392" w:rsidP="006814D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24F87469" w14:textId="77777777" w:rsidR="004A1392" w:rsidRPr="00C63401" w:rsidRDefault="004A1392" w:rsidP="006814D1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4A1392" w:rsidRPr="00C63401" w14:paraId="50414E2F" w14:textId="77777777" w:rsidTr="006814D1">
        <w:trPr>
          <w:trHeight w:val="855"/>
          <w:jc w:val="center"/>
        </w:trPr>
        <w:tc>
          <w:tcPr>
            <w:tcW w:w="3787" w:type="dxa"/>
          </w:tcPr>
          <w:p w14:paraId="3116C4FE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Napoje zimne:</w:t>
            </w:r>
          </w:p>
          <w:p w14:paraId="5190005D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 xml:space="preserve">Woda gazowana w 0,5 l butelkach </w:t>
            </w:r>
          </w:p>
        </w:tc>
        <w:tc>
          <w:tcPr>
            <w:tcW w:w="1674" w:type="dxa"/>
          </w:tcPr>
          <w:p w14:paraId="1C6AE38D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4BA8640D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500 ml</w:t>
            </w:r>
          </w:p>
        </w:tc>
        <w:tc>
          <w:tcPr>
            <w:tcW w:w="1720" w:type="dxa"/>
          </w:tcPr>
          <w:p w14:paraId="161319AC" w14:textId="77777777" w:rsidR="004A1392" w:rsidRPr="00C63401" w:rsidRDefault="004A1392" w:rsidP="006814D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75CC91E1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</w:t>
            </w:r>
          </w:p>
          <w:p w14:paraId="44055FFF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1D408BD6" w14:textId="77777777" w:rsidR="004A1392" w:rsidRPr="00C63401" w:rsidRDefault="004A1392" w:rsidP="006814D1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4A1392" w:rsidRPr="00C63401" w14:paraId="131E6668" w14:textId="77777777" w:rsidTr="006814D1">
        <w:trPr>
          <w:trHeight w:val="553"/>
          <w:jc w:val="center"/>
        </w:trPr>
        <w:tc>
          <w:tcPr>
            <w:tcW w:w="3787" w:type="dxa"/>
          </w:tcPr>
          <w:p w14:paraId="746138D0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Woda niegazowana w 0,5 l butelkach</w:t>
            </w:r>
          </w:p>
        </w:tc>
        <w:tc>
          <w:tcPr>
            <w:tcW w:w="1674" w:type="dxa"/>
          </w:tcPr>
          <w:p w14:paraId="50CD784D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500 ml</w:t>
            </w:r>
          </w:p>
        </w:tc>
        <w:tc>
          <w:tcPr>
            <w:tcW w:w="1720" w:type="dxa"/>
          </w:tcPr>
          <w:p w14:paraId="758CFBCF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</w:t>
            </w:r>
          </w:p>
          <w:p w14:paraId="3CA52C3C" w14:textId="77777777" w:rsidR="004A1392" w:rsidRPr="00C63401" w:rsidRDefault="004A1392" w:rsidP="006814D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279ED357" w14:textId="77777777" w:rsidR="004A1392" w:rsidRPr="00C63401" w:rsidRDefault="004A1392" w:rsidP="006814D1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4A1392" w:rsidRPr="00C63401" w14:paraId="5D882315" w14:textId="77777777" w:rsidTr="006814D1">
        <w:trPr>
          <w:trHeight w:val="492"/>
          <w:jc w:val="center"/>
        </w:trPr>
        <w:tc>
          <w:tcPr>
            <w:tcW w:w="3787" w:type="dxa"/>
          </w:tcPr>
          <w:p w14:paraId="104B674B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lastRenderedPageBreak/>
              <w:t>Soki 100 % w dzbankach (pomarańczowy, jabłkowy)</w:t>
            </w:r>
          </w:p>
        </w:tc>
        <w:tc>
          <w:tcPr>
            <w:tcW w:w="1674" w:type="dxa"/>
          </w:tcPr>
          <w:p w14:paraId="37C674F9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co najmniej 300 ml</w:t>
            </w:r>
          </w:p>
        </w:tc>
        <w:tc>
          <w:tcPr>
            <w:tcW w:w="1720" w:type="dxa"/>
          </w:tcPr>
          <w:p w14:paraId="53824E4C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49028B48" w14:textId="77777777" w:rsidR="004A1392" w:rsidRPr="00C63401" w:rsidRDefault="004A1392" w:rsidP="006814D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01A6228D" w14:textId="77777777" w:rsidR="004A1392" w:rsidRPr="00C63401" w:rsidRDefault="004A1392" w:rsidP="006814D1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4A1392" w:rsidRPr="00C63401" w14:paraId="4BA3471D" w14:textId="77777777" w:rsidTr="006814D1">
        <w:trPr>
          <w:trHeight w:val="492"/>
          <w:jc w:val="center"/>
        </w:trPr>
        <w:tc>
          <w:tcPr>
            <w:tcW w:w="3787" w:type="dxa"/>
          </w:tcPr>
          <w:p w14:paraId="4AB6CEBF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hAnsi="Times New Roman"/>
                <w:color w:val="000000"/>
              </w:rPr>
              <w:t>Lemoniada cytrusowa w szklanych dystrybutorach z kranikiem</w:t>
            </w:r>
          </w:p>
        </w:tc>
        <w:tc>
          <w:tcPr>
            <w:tcW w:w="1674" w:type="dxa"/>
          </w:tcPr>
          <w:p w14:paraId="62264CD4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co najmniej 300 ml</w:t>
            </w:r>
          </w:p>
        </w:tc>
        <w:tc>
          <w:tcPr>
            <w:tcW w:w="1720" w:type="dxa"/>
          </w:tcPr>
          <w:p w14:paraId="725E39E1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23DF56EA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4A161152" w14:textId="77777777" w:rsidR="004A1392" w:rsidRPr="00C63401" w:rsidRDefault="004A1392" w:rsidP="006814D1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4A1392" w:rsidRPr="00C63401" w14:paraId="60A2645A" w14:textId="77777777" w:rsidTr="006814D1">
        <w:trPr>
          <w:jc w:val="center"/>
        </w:trPr>
        <w:tc>
          <w:tcPr>
            <w:tcW w:w="3787" w:type="dxa"/>
          </w:tcPr>
          <w:p w14:paraId="51EBF295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3 rodzaje ciasta własnego wypieku (np. tarta owocowa, sernik, szarlotka),</w:t>
            </w:r>
          </w:p>
        </w:tc>
        <w:tc>
          <w:tcPr>
            <w:tcW w:w="1674" w:type="dxa"/>
          </w:tcPr>
          <w:p w14:paraId="63C6302B" w14:textId="77777777" w:rsidR="004A1392" w:rsidRPr="00C63401" w:rsidRDefault="004A1392" w:rsidP="006814D1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co najmniej 150g</w:t>
            </w:r>
          </w:p>
        </w:tc>
        <w:tc>
          <w:tcPr>
            <w:tcW w:w="1720" w:type="dxa"/>
          </w:tcPr>
          <w:p w14:paraId="4532CCFE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48EF1147" w14:textId="77777777" w:rsidR="004A1392" w:rsidRPr="00C63401" w:rsidRDefault="004A1392" w:rsidP="006814D1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1676A4F1" w14:textId="77777777" w:rsidR="004A1392" w:rsidRPr="00C63401" w:rsidRDefault="004A1392" w:rsidP="006814D1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4A1392" w:rsidRPr="00C63401" w14:paraId="4AACD49D" w14:textId="77777777" w:rsidTr="006814D1">
        <w:trPr>
          <w:jc w:val="center"/>
        </w:trPr>
        <w:tc>
          <w:tcPr>
            <w:tcW w:w="3787" w:type="dxa"/>
          </w:tcPr>
          <w:p w14:paraId="50F0B061" w14:textId="77777777" w:rsidR="004A1392" w:rsidRPr="00C63401" w:rsidRDefault="004A1392" w:rsidP="006814D1">
            <w:pPr>
              <w:rPr>
                <w:rFonts w:ascii="Times New Roman" w:hAnsi="Times New Roman"/>
              </w:rPr>
            </w:pPr>
            <w:r w:rsidRPr="00C63401">
              <w:rPr>
                <w:rFonts w:ascii="Times New Roman" w:hAnsi="Times New Roman"/>
              </w:rPr>
              <w:t xml:space="preserve">kanapki bankietowe przygotowywane na innym pieczywie niż tostowe(wegetariańskie i niewegetariańskie), 3 rodzaje, przygotowane z co najmniej 3 składników, ewentualnie przyprawy; majonez, śmietana, musztarda, ketchup, jogurt, oliwa, sosy, </w:t>
            </w:r>
            <w:proofErr w:type="spellStart"/>
            <w:r w:rsidRPr="00C63401">
              <w:rPr>
                <w:rFonts w:ascii="Times New Roman" w:hAnsi="Times New Roman"/>
              </w:rPr>
              <w:t>dipy</w:t>
            </w:r>
            <w:proofErr w:type="spellEnd"/>
            <w:r w:rsidRPr="00C63401">
              <w:rPr>
                <w:rFonts w:ascii="Times New Roman" w:hAnsi="Times New Roman"/>
              </w:rPr>
              <w:t xml:space="preserve"> itp. stanowią element dodatkowy kanapek i nie należy je zaliczać do 3 składników</w:t>
            </w:r>
          </w:p>
        </w:tc>
        <w:tc>
          <w:tcPr>
            <w:tcW w:w="1674" w:type="dxa"/>
          </w:tcPr>
          <w:p w14:paraId="3CAB515B" w14:textId="77777777" w:rsidR="004A1392" w:rsidRPr="00C63401" w:rsidRDefault="004A1392" w:rsidP="006814D1">
            <w:pPr>
              <w:rPr>
                <w:rFonts w:ascii="Times New Roman" w:hAnsi="Times New Roman"/>
              </w:rPr>
            </w:pPr>
            <w:r w:rsidRPr="00C63401">
              <w:rPr>
                <w:rFonts w:ascii="Times New Roman" w:hAnsi="Times New Roman"/>
              </w:rPr>
              <w:t>3 kanapek (łączna ilość co najmniej 150g)</w:t>
            </w:r>
          </w:p>
        </w:tc>
        <w:tc>
          <w:tcPr>
            <w:tcW w:w="1720" w:type="dxa"/>
          </w:tcPr>
          <w:p w14:paraId="135CDAEA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6C470817" w14:textId="77777777" w:rsidR="004A1392" w:rsidRPr="00C63401" w:rsidRDefault="004A1392" w:rsidP="006814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71" w:type="dxa"/>
          </w:tcPr>
          <w:p w14:paraId="7C0E4653" w14:textId="77777777" w:rsidR="004A1392" w:rsidRPr="00C63401" w:rsidRDefault="004A1392" w:rsidP="006814D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4A1392" w:rsidRPr="00C63401" w14:paraId="3C825DF6" w14:textId="77777777" w:rsidTr="006814D1">
        <w:trPr>
          <w:jc w:val="center"/>
        </w:trPr>
        <w:tc>
          <w:tcPr>
            <w:tcW w:w="3787" w:type="dxa"/>
          </w:tcPr>
          <w:p w14:paraId="63656B9E" w14:textId="77777777" w:rsidR="004A1392" w:rsidRPr="00C63401" w:rsidRDefault="004A1392" w:rsidP="006814D1">
            <w:pPr>
              <w:rPr>
                <w:rFonts w:ascii="Times New Roman" w:hAnsi="Times New Roman"/>
              </w:rPr>
            </w:pPr>
            <w:r w:rsidRPr="00C63401">
              <w:rPr>
                <w:rFonts w:ascii="Times New Roman" w:hAnsi="Times New Roman"/>
              </w:rPr>
              <w:t>Tartinki wegetariańskie oraz niewegetariańskie</w:t>
            </w:r>
          </w:p>
        </w:tc>
        <w:tc>
          <w:tcPr>
            <w:tcW w:w="1674" w:type="dxa"/>
          </w:tcPr>
          <w:p w14:paraId="44DE6B68" w14:textId="77777777" w:rsidR="004A1392" w:rsidRPr="00C63401" w:rsidRDefault="004A1392" w:rsidP="006814D1">
            <w:pPr>
              <w:rPr>
                <w:rFonts w:ascii="Times New Roman" w:hAnsi="Times New Roman"/>
              </w:rPr>
            </w:pPr>
            <w:r w:rsidRPr="00C63401">
              <w:rPr>
                <w:rFonts w:ascii="Times New Roman" w:hAnsi="Times New Roman"/>
              </w:rPr>
              <w:t>3 szt.</w:t>
            </w:r>
          </w:p>
        </w:tc>
        <w:tc>
          <w:tcPr>
            <w:tcW w:w="1720" w:type="dxa"/>
          </w:tcPr>
          <w:p w14:paraId="23CB5AE9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4B6B6639" w14:textId="77777777" w:rsidR="004A1392" w:rsidRPr="00C63401" w:rsidRDefault="004A1392" w:rsidP="006814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71" w:type="dxa"/>
          </w:tcPr>
          <w:p w14:paraId="723D80C8" w14:textId="77777777" w:rsidR="004A1392" w:rsidRPr="00C63401" w:rsidRDefault="004A1392" w:rsidP="006814D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4A1392" w:rsidRPr="00C63401" w14:paraId="0BD52894" w14:textId="77777777" w:rsidTr="006814D1">
        <w:trPr>
          <w:trHeight w:val="848"/>
          <w:jc w:val="center"/>
        </w:trPr>
        <w:tc>
          <w:tcPr>
            <w:tcW w:w="3787" w:type="dxa"/>
          </w:tcPr>
          <w:p w14:paraId="705B7005" w14:textId="77777777" w:rsidR="004A1392" w:rsidRPr="00C63401" w:rsidRDefault="004A1392" w:rsidP="006814D1">
            <w:pPr>
              <w:rPr>
                <w:rFonts w:ascii="Times New Roman" w:hAnsi="Times New Roman"/>
              </w:rPr>
            </w:pPr>
            <w:r w:rsidRPr="00C63401">
              <w:rPr>
                <w:rFonts w:ascii="Times New Roman" w:hAnsi="Times New Roman"/>
              </w:rPr>
              <w:t>Tarta/</w:t>
            </w:r>
            <w:proofErr w:type="spellStart"/>
            <w:r w:rsidRPr="00C63401">
              <w:rPr>
                <w:rFonts w:ascii="Times New Roman" w:hAnsi="Times New Roman"/>
              </w:rPr>
              <w:t>quiche</w:t>
            </w:r>
            <w:proofErr w:type="spellEnd"/>
            <w:r w:rsidRPr="00C63401">
              <w:rPr>
                <w:rFonts w:ascii="Times New Roman" w:hAnsi="Times New Roman"/>
              </w:rPr>
              <w:t xml:space="preserve"> – 2 rodzaje, w tym jedno wegetariańskie (propozycja ze strony Wykonawcy)</w:t>
            </w:r>
          </w:p>
        </w:tc>
        <w:tc>
          <w:tcPr>
            <w:tcW w:w="1674" w:type="dxa"/>
          </w:tcPr>
          <w:p w14:paraId="7EE55EDB" w14:textId="77777777" w:rsidR="004A1392" w:rsidRPr="00C63401" w:rsidRDefault="004A1392" w:rsidP="006814D1">
            <w:pPr>
              <w:rPr>
                <w:rFonts w:ascii="Times New Roman" w:hAnsi="Times New Roman"/>
              </w:rPr>
            </w:pPr>
            <w:r w:rsidRPr="00C63401">
              <w:rPr>
                <w:rFonts w:ascii="Times New Roman" w:hAnsi="Times New Roman"/>
              </w:rPr>
              <w:t>3 szt.</w:t>
            </w:r>
          </w:p>
        </w:tc>
        <w:tc>
          <w:tcPr>
            <w:tcW w:w="1720" w:type="dxa"/>
          </w:tcPr>
          <w:p w14:paraId="4074FF41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637138A7" w14:textId="77777777" w:rsidR="004A1392" w:rsidRPr="00C63401" w:rsidRDefault="004A1392" w:rsidP="006814D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71" w:type="dxa"/>
          </w:tcPr>
          <w:p w14:paraId="099748EC" w14:textId="77777777" w:rsidR="004A1392" w:rsidRPr="00C63401" w:rsidRDefault="004A1392" w:rsidP="006814D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4A1392" w:rsidRPr="00C63401" w14:paraId="1733BC1A" w14:textId="77777777" w:rsidTr="006814D1">
        <w:trPr>
          <w:trHeight w:val="454"/>
          <w:jc w:val="center"/>
        </w:trPr>
        <w:tc>
          <w:tcPr>
            <w:tcW w:w="3787" w:type="dxa"/>
          </w:tcPr>
          <w:p w14:paraId="0B827B01" w14:textId="77777777" w:rsidR="004A1392" w:rsidRPr="00C63401" w:rsidRDefault="004A1392" w:rsidP="006814D1">
            <w:pPr>
              <w:spacing w:after="0"/>
              <w:jc w:val="both"/>
              <w:rPr>
                <w:rFonts w:ascii="Times New Roman" w:hAnsi="Times New Roman"/>
              </w:rPr>
            </w:pPr>
            <w:r w:rsidRPr="00C63401">
              <w:rPr>
                <w:rFonts w:ascii="Times New Roman" w:hAnsi="Times New Roman"/>
              </w:rPr>
              <w:t>Świeżo krojone owoce sezonowe</w:t>
            </w:r>
          </w:p>
        </w:tc>
        <w:tc>
          <w:tcPr>
            <w:tcW w:w="1674" w:type="dxa"/>
          </w:tcPr>
          <w:p w14:paraId="27B5828C" w14:textId="77777777" w:rsidR="004A1392" w:rsidRPr="00C63401" w:rsidRDefault="004A1392" w:rsidP="006814D1">
            <w:pPr>
              <w:rPr>
                <w:rFonts w:ascii="Times New Roman" w:hAnsi="Times New Roman"/>
              </w:rPr>
            </w:pPr>
            <w:r w:rsidRPr="00C63401">
              <w:rPr>
                <w:rFonts w:ascii="Times New Roman" w:hAnsi="Times New Roman"/>
              </w:rPr>
              <w:t>100g</w:t>
            </w:r>
          </w:p>
        </w:tc>
        <w:tc>
          <w:tcPr>
            <w:tcW w:w="1720" w:type="dxa"/>
          </w:tcPr>
          <w:p w14:paraId="795DFCA3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63401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25B1F9DE" w14:textId="77777777" w:rsidR="004A1392" w:rsidRPr="00C63401" w:rsidRDefault="004A1392" w:rsidP="006814D1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37CB8ED8" w14:textId="77777777" w:rsidR="004A1392" w:rsidRPr="00C63401" w:rsidRDefault="004A1392" w:rsidP="006814D1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3AAB6106" w14:textId="5BB5FA52" w:rsidR="001633EC" w:rsidRDefault="001633EC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0BEA45E7" w14:textId="77777777" w:rsidR="00476B37" w:rsidRPr="00DD0AD0" w:rsidRDefault="00476B37" w:rsidP="00F20ABA">
      <w:pPr>
        <w:suppressAutoHyphens w:val="0"/>
        <w:autoSpaceDN/>
        <w:spacing w:after="0" w:line="360" w:lineRule="auto"/>
        <w:textAlignment w:val="auto"/>
        <w:rPr>
          <w:rFonts w:ascii="Times New Roman" w:eastAsia="Times New Roman" w:hAnsi="Times New Roman"/>
          <w:b/>
          <w:lang w:eastAsia="pl-PL"/>
        </w:rPr>
      </w:pPr>
    </w:p>
    <w:p w14:paraId="4C42A8B3" w14:textId="19276BBB" w:rsidR="001F06AA" w:rsidRPr="00DD0AD0" w:rsidRDefault="001F06AA" w:rsidP="00476B37">
      <w:pPr>
        <w:spacing w:before="120" w:after="120"/>
        <w:rPr>
          <w:rFonts w:ascii="Times New Roman" w:hAnsi="Times New Roman"/>
          <w:bCs/>
          <w:i/>
          <w:color w:val="000000" w:themeColor="text1"/>
        </w:rPr>
      </w:pPr>
      <w:r w:rsidRPr="00DD0AD0">
        <w:rPr>
          <w:rFonts w:ascii="Times New Roman" w:hAnsi="Times New Roman"/>
          <w:bCs/>
          <w:i/>
          <w:color w:val="000000" w:themeColor="text1"/>
        </w:rPr>
        <w:t xml:space="preserve">  </w:t>
      </w:r>
      <w:r w:rsidR="00476B37" w:rsidRPr="00DD0AD0">
        <w:rPr>
          <w:rFonts w:ascii="Times New Roman" w:hAnsi="Times New Roman"/>
          <w:bCs/>
          <w:i/>
          <w:color w:val="000000" w:themeColor="text1"/>
        </w:rPr>
        <w:t xml:space="preserve">       ……………………..</w:t>
      </w:r>
      <w:r w:rsidRPr="00DD0AD0">
        <w:rPr>
          <w:rFonts w:ascii="Times New Roman" w:hAnsi="Times New Roman"/>
          <w:bCs/>
          <w:i/>
          <w:color w:val="000000" w:themeColor="text1"/>
        </w:rPr>
        <w:t xml:space="preserve">       </w:t>
      </w:r>
      <w:r w:rsidRPr="00DD0AD0">
        <w:rPr>
          <w:rFonts w:ascii="Times New Roman" w:hAnsi="Times New Roman"/>
          <w:bCs/>
          <w:i/>
          <w:color w:val="000000" w:themeColor="text1"/>
        </w:rPr>
        <w:tab/>
        <w:t xml:space="preserve">        </w:t>
      </w:r>
      <w:r w:rsidR="00DD0AD0">
        <w:rPr>
          <w:rFonts w:ascii="Times New Roman" w:hAnsi="Times New Roman"/>
          <w:bCs/>
          <w:i/>
          <w:color w:val="000000" w:themeColor="text1"/>
        </w:rPr>
        <w:t xml:space="preserve">             </w:t>
      </w:r>
      <w:r w:rsidRPr="00DD0AD0">
        <w:rPr>
          <w:rFonts w:ascii="Times New Roman" w:hAnsi="Times New Roman"/>
          <w:bCs/>
          <w:i/>
          <w:color w:val="000000" w:themeColor="text1"/>
        </w:rPr>
        <w:t xml:space="preserve">    ........................................</w:t>
      </w:r>
      <w:r w:rsidR="00476B37" w:rsidRPr="00DD0AD0">
        <w:rPr>
          <w:rFonts w:ascii="Times New Roman" w:hAnsi="Times New Roman"/>
          <w:bCs/>
          <w:i/>
          <w:color w:val="000000" w:themeColor="text1"/>
        </w:rPr>
        <w:t>........................................</w:t>
      </w:r>
      <w:r w:rsidRPr="00DD0AD0">
        <w:rPr>
          <w:rFonts w:ascii="Times New Roman" w:hAnsi="Times New Roman"/>
          <w:bCs/>
          <w:i/>
          <w:color w:val="000000" w:themeColor="text1"/>
        </w:rPr>
        <w:t xml:space="preserve">                    </w:t>
      </w:r>
    </w:p>
    <w:p w14:paraId="344EAF2C" w14:textId="3C321A60" w:rsidR="001F06AA" w:rsidRPr="00DD0AD0" w:rsidRDefault="001F06AA" w:rsidP="001F06AA">
      <w:pPr>
        <w:tabs>
          <w:tab w:val="center" w:pos="1560"/>
          <w:tab w:val="center" w:pos="5400"/>
        </w:tabs>
        <w:spacing w:after="0"/>
        <w:rPr>
          <w:rFonts w:ascii="Times New Roman" w:hAnsi="Times New Roman"/>
          <w:bCs/>
          <w:i/>
          <w:color w:val="000000" w:themeColor="text1"/>
          <w:sz w:val="18"/>
          <w:szCs w:val="18"/>
        </w:rPr>
      </w:pPr>
      <w:r w:rsidRPr="00DD0AD0">
        <w:rPr>
          <w:rFonts w:ascii="Times New Roman" w:hAnsi="Times New Roman"/>
          <w:bCs/>
          <w:i/>
          <w:color w:val="000000" w:themeColor="text1"/>
        </w:rPr>
        <w:t xml:space="preserve">              </w:t>
      </w: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>(miejsce, data)</w:t>
      </w: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ab/>
        <w:t xml:space="preserve">                                  </w:t>
      </w:r>
      <w:r w:rsidR="00476B37"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 xml:space="preserve">            </w:t>
      </w: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 xml:space="preserve"> (podpis/podpisy osoby/osób uprawnionych/upoważnionych </w:t>
      </w:r>
    </w:p>
    <w:p w14:paraId="33BF88D5" w14:textId="62842FB2" w:rsidR="00AA1570" w:rsidRPr="00DD0AD0" w:rsidRDefault="001F06AA" w:rsidP="00873ED5">
      <w:pPr>
        <w:tabs>
          <w:tab w:val="center" w:pos="900"/>
          <w:tab w:val="center" w:pos="5400"/>
        </w:tabs>
        <w:spacing w:after="0"/>
        <w:rPr>
          <w:rFonts w:ascii="Times New Roman" w:hAnsi="Times New Roman"/>
          <w:color w:val="000000" w:themeColor="text1"/>
          <w:sz w:val="18"/>
          <w:szCs w:val="18"/>
        </w:rPr>
      </w:pP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ab/>
      </w: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ab/>
        <w:t xml:space="preserve">                                          do reprezentowania wykonawcy)</w:t>
      </w:r>
      <w:r w:rsidRPr="00DD0AD0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</w:p>
    <w:sectPr w:rsidR="00AA1570" w:rsidRPr="00DD0AD0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25FE9" w14:textId="77777777" w:rsidR="0033772E" w:rsidRDefault="0033772E" w:rsidP="00EE7D7D">
      <w:r>
        <w:separator/>
      </w:r>
    </w:p>
  </w:endnote>
  <w:endnote w:type="continuationSeparator" w:id="0">
    <w:p w14:paraId="4DE7DB90" w14:textId="77777777" w:rsidR="0033772E" w:rsidRDefault="0033772E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52B79" w14:textId="58E867BE" w:rsidR="00EE7D7D" w:rsidRPr="00EE7D7D" w:rsidRDefault="00390E3C" w:rsidP="007A2E2C">
    <w:pPr>
      <w:autoSpaceDE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66E0D83C" wp14:editId="5AD46B6F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7F030" w14:textId="77777777" w:rsidR="0033772E" w:rsidRDefault="0033772E" w:rsidP="00EE7D7D">
      <w:r>
        <w:separator/>
      </w:r>
    </w:p>
  </w:footnote>
  <w:footnote w:type="continuationSeparator" w:id="0">
    <w:p w14:paraId="1D192B1F" w14:textId="77777777" w:rsidR="0033772E" w:rsidRDefault="0033772E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24523" w14:textId="77777777" w:rsidR="00CE100E" w:rsidRDefault="00067EE1" w:rsidP="00112823">
    <w:pPr>
      <w:spacing w:after="0"/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7243B3B" wp14:editId="14010B85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31C30FC8" w14:textId="77777777" w:rsidR="00CE100E" w:rsidRDefault="00CE100E" w:rsidP="00112823">
    <w:pPr>
      <w:spacing w:after="0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3412ABF" w14:textId="77777777" w:rsidR="00CE100E" w:rsidRPr="00607BD0" w:rsidRDefault="00CE100E" w:rsidP="00112823">
    <w:pPr>
      <w:spacing w:after="0"/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1611B8FB" w14:textId="77777777" w:rsidR="00CE100E" w:rsidRDefault="00CE100E" w:rsidP="00112823">
    <w:pPr>
      <w:spacing w:after="0"/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0F2359F" w14:textId="77777777" w:rsidR="00C64274" w:rsidRDefault="00C64274" w:rsidP="00112823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26FFF6B2" w14:textId="77777777" w:rsidR="00CE100E" w:rsidRDefault="00CE100E" w:rsidP="00112823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44A7CDA6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723B2EE" wp14:editId="7F93FE1E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001258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74B5"/>
    <w:multiLevelType w:val="hybridMultilevel"/>
    <w:tmpl w:val="16307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A1550"/>
    <w:multiLevelType w:val="hybridMultilevel"/>
    <w:tmpl w:val="B002D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76A3E"/>
    <w:multiLevelType w:val="hybridMultilevel"/>
    <w:tmpl w:val="16307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220988">
    <w:abstractNumId w:val="2"/>
  </w:num>
  <w:num w:numId="2" w16cid:durableId="1320841859">
    <w:abstractNumId w:val="1"/>
  </w:num>
  <w:num w:numId="3" w16cid:durableId="179201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6D71"/>
    <w:rsid w:val="00022A4A"/>
    <w:rsid w:val="0006138B"/>
    <w:rsid w:val="00067EE1"/>
    <w:rsid w:val="000C690B"/>
    <w:rsid w:val="000D55F1"/>
    <w:rsid w:val="000D6944"/>
    <w:rsid w:val="000D7704"/>
    <w:rsid w:val="001104B7"/>
    <w:rsid w:val="00112823"/>
    <w:rsid w:val="00114145"/>
    <w:rsid w:val="001218D1"/>
    <w:rsid w:val="001633EC"/>
    <w:rsid w:val="001673C6"/>
    <w:rsid w:val="00177AA6"/>
    <w:rsid w:val="00181F3D"/>
    <w:rsid w:val="0018641A"/>
    <w:rsid w:val="00195EED"/>
    <w:rsid w:val="001B04DA"/>
    <w:rsid w:val="001C0FD8"/>
    <w:rsid w:val="001F06AA"/>
    <w:rsid w:val="001F35A7"/>
    <w:rsid w:val="00223B01"/>
    <w:rsid w:val="002508E1"/>
    <w:rsid w:val="002610E3"/>
    <w:rsid w:val="00280CAF"/>
    <w:rsid w:val="002B3E6A"/>
    <w:rsid w:val="002C325D"/>
    <w:rsid w:val="002D18BF"/>
    <w:rsid w:val="002E3600"/>
    <w:rsid w:val="002F3218"/>
    <w:rsid w:val="00313F4B"/>
    <w:rsid w:val="00315648"/>
    <w:rsid w:val="003258F8"/>
    <w:rsid w:val="00333FBE"/>
    <w:rsid w:val="0033772E"/>
    <w:rsid w:val="00376EFE"/>
    <w:rsid w:val="003813B1"/>
    <w:rsid w:val="00390E3C"/>
    <w:rsid w:val="0039116A"/>
    <w:rsid w:val="003A7690"/>
    <w:rsid w:val="003D0B04"/>
    <w:rsid w:val="00435D6D"/>
    <w:rsid w:val="00470F19"/>
    <w:rsid w:val="00476B37"/>
    <w:rsid w:val="0048751A"/>
    <w:rsid w:val="004A1392"/>
    <w:rsid w:val="004E34A8"/>
    <w:rsid w:val="00512BF5"/>
    <w:rsid w:val="0051356A"/>
    <w:rsid w:val="00517731"/>
    <w:rsid w:val="005477C2"/>
    <w:rsid w:val="00585886"/>
    <w:rsid w:val="00587185"/>
    <w:rsid w:val="00592A88"/>
    <w:rsid w:val="005962D6"/>
    <w:rsid w:val="005D0FFA"/>
    <w:rsid w:val="005E4B4E"/>
    <w:rsid w:val="005E6CF1"/>
    <w:rsid w:val="00601613"/>
    <w:rsid w:val="00607BD0"/>
    <w:rsid w:val="006101A2"/>
    <w:rsid w:val="00623444"/>
    <w:rsid w:val="00651C6D"/>
    <w:rsid w:val="006736D5"/>
    <w:rsid w:val="006808DF"/>
    <w:rsid w:val="006A7728"/>
    <w:rsid w:val="006C259A"/>
    <w:rsid w:val="00704559"/>
    <w:rsid w:val="00707E91"/>
    <w:rsid w:val="00716A80"/>
    <w:rsid w:val="00737280"/>
    <w:rsid w:val="00746661"/>
    <w:rsid w:val="00756FD3"/>
    <w:rsid w:val="007621CA"/>
    <w:rsid w:val="00781B0C"/>
    <w:rsid w:val="00796C14"/>
    <w:rsid w:val="007A2E2C"/>
    <w:rsid w:val="007C28A6"/>
    <w:rsid w:val="007C3BDA"/>
    <w:rsid w:val="00803EA5"/>
    <w:rsid w:val="00812496"/>
    <w:rsid w:val="008249BC"/>
    <w:rsid w:val="0083266E"/>
    <w:rsid w:val="00873ED5"/>
    <w:rsid w:val="00896326"/>
    <w:rsid w:val="008F2E1D"/>
    <w:rsid w:val="008F3D1D"/>
    <w:rsid w:val="008F4444"/>
    <w:rsid w:val="00955D02"/>
    <w:rsid w:val="00960BF8"/>
    <w:rsid w:val="009762C1"/>
    <w:rsid w:val="009853F2"/>
    <w:rsid w:val="009947AC"/>
    <w:rsid w:val="009B3C25"/>
    <w:rsid w:val="009B67C6"/>
    <w:rsid w:val="009D35F3"/>
    <w:rsid w:val="009F7D2D"/>
    <w:rsid w:val="00A24939"/>
    <w:rsid w:val="00A2715C"/>
    <w:rsid w:val="00A34CCE"/>
    <w:rsid w:val="00A81ED8"/>
    <w:rsid w:val="00A84CCF"/>
    <w:rsid w:val="00AA1570"/>
    <w:rsid w:val="00AB0302"/>
    <w:rsid w:val="00AC004E"/>
    <w:rsid w:val="00AC0472"/>
    <w:rsid w:val="00AC4176"/>
    <w:rsid w:val="00AE22A2"/>
    <w:rsid w:val="00B11466"/>
    <w:rsid w:val="00B21B75"/>
    <w:rsid w:val="00B27D5C"/>
    <w:rsid w:val="00B36474"/>
    <w:rsid w:val="00B95767"/>
    <w:rsid w:val="00B97AA4"/>
    <w:rsid w:val="00BE1C98"/>
    <w:rsid w:val="00BF373B"/>
    <w:rsid w:val="00BF4CB4"/>
    <w:rsid w:val="00C02712"/>
    <w:rsid w:val="00C05320"/>
    <w:rsid w:val="00C11C98"/>
    <w:rsid w:val="00C14BA4"/>
    <w:rsid w:val="00C27FBE"/>
    <w:rsid w:val="00C53036"/>
    <w:rsid w:val="00C64274"/>
    <w:rsid w:val="00C87FDA"/>
    <w:rsid w:val="00CE100E"/>
    <w:rsid w:val="00CE7251"/>
    <w:rsid w:val="00D05DE3"/>
    <w:rsid w:val="00D17CFA"/>
    <w:rsid w:val="00D86520"/>
    <w:rsid w:val="00DB439F"/>
    <w:rsid w:val="00DC1E87"/>
    <w:rsid w:val="00DD0AD0"/>
    <w:rsid w:val="00DD45B2"/>
    <w:rsid w:val="00DF160E"/>
    <w:rsid w:val="00DF59FB"/>
    <w:rsid w:val="00E03FCE"/>
    <w:rsid w:val="00E118E5"/>
    <w:rsid w:val="00E12633"/>
    <w:rsid w:val="00E3143A"/>
    <w:rsid w:val="00E54A78"/>
    <w:rsid w:val="00E66468"/>
    <w:rsid w:val="00E81945"/>
    <w:rsid w:val="00E97E37"/>
    <w:rsid w:val="00EB3F36"/>
    <w:rsid w:val="00EC17CE"/>
    <w:rsid w:val="00EC7C85"/>
    <w:rsid w:val="00EE7D7D"/>
    <w:rsid w:val="00EF700B"/>
    <w:rsid w:val="00F20ABA"/>
    <w:rsid w:val="00F233A0"/>
    <w:rsid w:val="00F6400E"/>
    <w:rsid w:val="00FD6614"/>
    <w:rsid w:val="00FF2495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B6E22"/>
  <w15:docId w15:val="{6C39653F-ED1C-4334-8316-ED9BAA90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BF4CB4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N/>
      <w:spacing w:after="0" w:line="360" w:lineRule="auto"/>
      <w:textAlignment w:val="auto"/>
      <w:outlineLvl w:val="2"/>
    </w:pPr>
    <w:rPr>
      <w:rFonts w:ascii="Times New Roman" w:eastAsia="Times New Roman" w:hAnsi="Times New Roman"/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N/>
      <w:spacing w:after="0" w:line="240" w:lineRule="auto"/>
      <w:ind w:left="284" w:hanging="284"/>
      <w:textAlignment w:val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F20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F4444"/>
    <w:pPr>
      <w:suppressAutoHyphens w:val="0"/>
      <w:autoSpaceDN/>
      <w:spacing w:after="0" w:line="240" w:lineRule="auto"/>
      <w:ind w:left="720" w:hanging="284"/>
      <w:contextualSpacing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181F3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6E5CF-11BF-47B9-9832-8C473390A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165</TotalTime>
  <Pages>2</Pages>
  <Words>365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16</cp:revision>
  <cp:lastPrinted>2022-09-06T06:42:00Z</cp:lastPrinted>
  <dcterms:created xsi:type="dcterms:W3CDTF">2021-12-09T11:18:00Z</dcterms:created>
  <dcterms:modified xsi:type="dcterms:W3CDTF">2022-12-05T11:25:00Z</dcterms:modified>
</cp:coreProperties>
</file>