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308" w:rsidRPr="00DC0308" w:rsidRDefault="00DC0308" w:rsidP="00DC030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DC0308">
        <w:rPr>
          <w:rFonts w:ascii="Times New Roman" w:hAnsi="Times New Roman" w:cs="Times New Roman"/>
          <w:i/>
          <w:sz w:val="20"/>
          <w:szCs w:val="20"/>
        </w:rPr>
        <w:t>O</w:t>
      </w:r>
      <w:r w:rsidR="001975F2">
        <w:rPr>
          <w:rFonts w:ascii="Times New Roman" w:hAnsi="Times New Roman" w:cs="Times New Roman"/>
          <w:i/>
          <w:sz w:val="20"/>
          <w:szCs w:val="20"/>
        </w:rPr>
        <w:t>RG</w:t>
      </w:r>
      <w:r w:rsidRPr="00DC0308">
        <w:rPr>
          <w:rFonts w:ascii="Times New Roman" w:hAnsi="Times New Roman" w:cs="Times New Roman"/>
          <w:i/>
          <w:sz w:val="20"/>
          <w:szCs w:val="20"/>
        </w:rPr>
        <w:t>.K</w:t>
      </w:r>
      <w:r w:rsidR="001975F2">
        <w:rPr>
          <w:rFonts w:ascii="Times New Roman" w:hAnsi="Times New Roman" w:cs="Times New Roman"/>
          <w:i/>
          <w:sz w:val="20"/>
          <w:szCs w:val="20"/>
        </w:rPr>
        <w:t>LF</w:t>
      </w:r>
      <w:r w:rsidRPr="00DC0308">
        <w:rPr>
          <w:rFonts w:ascii="Times New Roman" w:hAnsi="Times New Roman" w:cs="Times New Roman"/>
          <w:i/>
          <w:sz w:val="20"/>
          <w:szCs w:val="20"/>
        </w:rPr>
        <w:t>.2621/</w:t>
      </w:r>
      <w:r w:rsidR="001975F2">
        <w:rPr>
          <w:rFonts w:ascii="Times New Roman" w:hAnsi="Times New Roman" w:cs="Times New Roman"/>
          <w:i/>
          <w:sz w:val="20"/>
          <w:szCs w:val="20"/>
        </w:rPr>
        <w:t>86</w:t>
      </w:r>
      <w:r w:rsidRPr="00DC0308">
        <w:rPr>
          <w:rFonts w:ascii="Times New Roman" w:hAnsi="Times New Roman" w:cs="Times New Roman"/>
          <w:i/>
          <w:sz w:val="20"/>
          <w:szCs w:val="20"/>
        </w:rPr>
        <w:t>/1</w:t>
      </w:r>
      <w:r w:rsidR="001975F2">
        <w:rPr>
          <w:rFonts w:ascii="Times New Roman" w:hAnsi="Times New Roman" w:cs="Times New Roman"/>
          <w:i/>
          <w:sz w:val="20"/>
          <w:szCs w:val="20"/>
        </w:rPr>
        <w:t>9</w:t>
      </w:r>
    </w:p>
    <w:p w:rsidR="00DC0308" w:rsidRPr="00DC0308" w:rsidRDefault="00DC0308" w:rsidP="00DC030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C0308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3B21D8">
        <w:rPr>
          <w:rFonts w:ascii="Times New Roman" w:hAnsi="Times New Roman" w:cs="Times New Roman"/>
          <w:i/>
          <w:sz w:val="20"/>
          <w:szCs w:val="20"/>
        </w:rPr>
        <w:t>2</w:t>
      </w:r>
      <w:r w:rsidRPr="00DC0308">
        <w:rPr>
          <w:rFonts w:ascii="Times New Roman" w:hAnsi="Times New Roman" w:cs="Times New Roman"/>
          <w:i/>
          <w:sz w:val="20"/>
          <w:szCs w:val="20"/>
        </w:rPr>
        <w:t xml:space="preserve"> do Zaproszenia do składania ofert-</w:t>
      </w:r>
    </w:p>
    <w:p w:rsidR="00DC0308" w:rsidRPr="00DC0308" w:rsidRDefault="00DC0308" w:rsidP="00DC030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C0308">
        <w:rPr>
          <w:rFonts w:ascii="Times New Roman" w:hAnsi="Times New Roman" w:cs="Times New Roman"/>
          <w:i/>
          <w:sz w:val="20"/>
          <w:szCs w:val="20"/>
        </w:rPr>
        <w:t>Formularz cenowy</w:t>
      </w:r>
    </w:p>
    <w:p w:rsidR="002A4B6A" w:rsidRPr="00DC0308" w:rsidRDefault="002A4B6A" w:rsidP="002A4B6A">
      <w:pPr>
        <w:rPr>
          <w:rFonts w:ascii="Times New Roman" w:hAnsi="Times New Roman" w:cs="Times New Roman"/>
          <w:color w:val="000000"/>
          <w:sz w:val="20"/>
        </w:rPr>
      </w:pPr>
    </w:p>
    <w:p w:rsidR="002A4B6A" w:rsidRPr="00DC0308" w:rsidRDefault="002A4B6A" w:rsidP="002A4B6A">
      <w:pPr>
        <w:rPr>
          <w:rFonts w:ascii="Times New Roman" w:hAnsi="Times New Roman" w:cs="Times New Roman"/>
          <w:color w:val="000000"/>
          <w:sz w:val="20"/>
        </w:rPr>
      </w:pPr>
    </w:p>
    <w:p w:rsidR="002A4B6A" w:rsidRPr="00DC0308" w:rsidRDefault="002A4B6A" w:rsidP="002A4B6A">
      <w:pPr>
        <w:rPr>
          <w:rFonts w:ascii="Times New Roman" w:hAnsi="Times New Roman" w:cs="Times New Roman"/>
          <w:color w:val="000000"/>
          <w:sz w:val="20"/>
        </w:rPr>
      </w:pPr>
    </w:p>
    <w:p w:rsidR="002A4B6A" w:rsidRPr="00DC0308" w:rsidRDefault="002A4B6A" w:rsidP="002A4B6A">
      <w:pPr>
        <w:rPr>
          <w:rFonts w:ascii="Times New Roman" w:hAnsi="Times New Roman" w:cs="Times New Roman"/>
          <w:color w:val="000000"/>
          <w:sz w:val="20"/>
        </w:rPr>
      </w:pPr>
    </w:p>
    <w:p w:rsidR="002A4B6A" w:rsidRPr="00DC0308" w:rsidRDefault="002A4B6A" w:rsidP="002A4B6A">
      <w:pPr>
        <w:rPr>
          <w:rFonts w:ascii="Times New Roman" w:hAnsi="Times New Roman" w:cs="Times New Roman"/>
          <w:color w:val="000000"/>
          <w:sz w:val="20"/>
        </w:rPr>
      </w:pPr>
    </w:p>
    <w:p w:rsidR="002A4B6A" w:rsidRPr="00DC0308" w:rsidRDefault="002A4B6A" w:rsidP="002A4B6A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308">
        <w:rPr>
          <w:rFonts w:ascii="Times New Roman" w:hAnsi="Times New Roman" w:cs="Times New Roman"/>
          <w:b/>
        </w:rPr>
        <w:t>Formularz cenowy</w:t>
      </w:r>
    </w:p>
    <w:p w:rsidR="002A4B6A" w:rsidRPr="00DC0308" w:rsidRDefault="002A4B6A" w:rsidP="002A4B6A">
      <w:pPr>
        <w:jc w:val="center"/>
        <w:rPr>
          <w:rFonts w:ascii="Times New Roman" w:hAnsi="Times New Roman" w:cs="Times New Roman"/>
          <w:i/>
          <w:lang w:eastAsia="pl-PL"/>
        </w:rPr>
      </w:pPr>
      <w:r w:rsidRPr="00DC0308">
        <w:rPr>
          <w:rFonts w:ascii="Times New Roman" w:hAnsi="Times New Roman" w:cs="Times New Roman"/>
          <w:i/>
          <w:lang w:eastAsia="pl-PL"/>
        </w:rPr>
        <w:t>w postępowaniu prowadzonym na podstawie art. 4 pkt 8 Ustawy z dnia 29 stycznia 2004 r. Prawo zamówień publicznych (Dz. U. z 201</w:t>
      </w:r>
      <w:r w:rsidR="001975F2">
        <w:rPr>
          <w:rFonts w:ascii="Times New Roman" w:hAnsi="Times New Roman" w:cs="Times New Roman"/>
          <w:i/>
          <w:lang w:eastAsia="pl-PL"/>
        </w:rPr>
        <w:t>9</w:t>
      </w:r>
      <w:r w:rsidRPr="00DC0308">
        <w:rPr>
          <w:rFonts w:ascii="Times New Roman" w:hAnsi="Times New Roman" w:cs="Times New Roman"/>
          <w:i/>
          <w:lang w:eastAsia="pl-PL"/>
        </w:rPr>
        <w:t xml:space="preserve"> r., poz. </w:t>
      </w:r>
      <w:r w:rsidR="00DC0308">
        <w:rPr>
          <w:rFonts w:ascii="Times New Roman" w:hAnsi="Times New Roman" w:cs="Times New Roman"/>
          <w:i/>
          <w:lang w:eastAsia="pl-PL"/>
        </w:rPr>
        <w:t>1</w:t>
      </w:r>
      <w:r w:rsidR="001975F2">
        <w:rPr>
          <w:rFonts w:ascii="Times New Roman" w:hAnsi="Times New Roman" w:cs="Times New Roman"/>
          <w:i/>
          <w:lang w:eastAsia="pl-PL"/>
        </w:rPr>
        <w:t>843</w:t>
      </w:r>
      <w:r w:rsidRPr="00DC0308">
        <w:rPr>
          <w:rFonts w:ascii="Times New Roman" w:hAnsi="Times New Roman" w:cs="Times New Roman"/>
          <w:i/>
          <w:lang w:eastAsia="pl-PL"/>
        </w:rPr>
        <w:t>)</w:t>
      </w:r>
    </w:p>
    <w:p w:rsidR="002A4B6A" w:rsidRPr="00DC0308" w:rsidRDefault="002A4B6A" w:rsidP="002A4B6A">
      <w:pPr>
        <w:jc w:val="center"/>
        <w:rPr>
          <w:rFonts w:ascii="Times New Roman" w:hAnsi="Times New Roman" w:cs="Times New Roman"/>
          <w:i/>
          <w:lang w:eastAsia="pl-PL"/>
        </w:rPr>
      </w:pPr>
      <w:r w:rsidRPr="00DC0308">
        <w:rPr>
          <w:rFonts w:ascii="Times New Roman" w:hAnsi="Times New Roman" w:cs="Times New Roman"/>
          <w:b/>
        </w:rPr>
        <w:t>na świadczenie usługi ochrony lokali i pomieszczeń wraz z wyposażeniem w nieruchomościach zajmowanych przez LAWP położonych przy ul. Wojciechowskiej 9a w Lublinie</w:t>
      </w:r>
    </w:p>
    <w:p w:rsidR="002A4B6A" w:rsidRPr="00DC0308" w:rsidRDefault="002A4B6A" w:rsidP="002A4B6A">
      <w:pPr>
        <w:rPr>
          <w:rFonts w:ascii="Times New Roman" w:hAnsi="Times New Roman" w:cs="Times New Roman"/>
          <w:color w:val="000000"/>
          <w:lang w:eastAsia="ar-SA"/>
        </w:rPr>
      </w:pPr>
    </w:p>
    <w:p w:rsidR="002A4B6A" w:rsidRDefault="002A4B6A" w:rsidP="002A4B6A">
      <w:pPr>
        <w:rPr>
          <w:rFonts w:ascii="Times New Roman" w:hAnsi="Times New Roman" w:cs="Times New Roman"/>
          <w:color w:val="000000"/>
        </w:rPr>
      </w:pPr>
    </w:p>
    <w:p w:rsidR="003B21D8" w:rsidRPr="00DC0308" w:rsidRDefault="003B21D8" w:rsidP="002A4B6A">
      <w:pPr>
        <w:rPr>
          <w:rFonts w:ascii="Times New Roman" w:hAnsi="Times New Roman" w:cs="Times New Roman"/>
          <w:color w:val="000000"/>
        </w:rPr>
      </w:pPr>
    </w:p>
    <w:p w:rsidR="002A4B6A" w:rsidRPr="00DC0308" w:rsidRDefault="002A4B6A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2A4B6A" w:rsidRPr="00DC0308" w:rsidRDefault="002A4B6A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C0308">
        <w:rPr>
          <w:rFonts w:ascii="Times New Roman" w:hAnsi="Times New Roman" w:cs="Times New Roman"/>
        </w:rPr>
        <w:t>Nazwa Wykonawcy:……………………………………………………………</w:t>
      </w:r>
    </w:p>
    <w:p w:rsidR="002A4B6A" w:rsidRPr="00DC0308" w:rsidRDefault="002A4B6A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C0308">
        <w:rPr>
          <w:rFonts w:ascii="Times New Roman" w:hAnsi="Times New Roman" w:cs="Times New Roman"/>
        </w:rPr>
        <w:t>Siedziba Wykonawcy: ….………………………………………………………</w:t>
      </w:r>
    </w:p>
    <w:p w:rsidR="002A4B6A" w:rsidRPr="00DC0308" w:rsidRDefault="002A4B6A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DC0308">
        <w:rPr>
          <w:rFonts w:ascii="Times New Roman" w:hAnsi="Times New Roman" w:cs="Times New Roman"/>
        </w:rPr>
        <w:t>e-mail………………………………………………………………………………</w:t>
      </w:r>
    </w:p>
    <w:p w:rsidR="002A4B6A" w:rsidRPr="009B23F6" w:rsidRDefault="002A4B6A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  <w:r w:rsidRPr="009B23F6">
        <w:rPr>
          <w:rFonts w:ascii="Times New Roman" w:hAnsi="Times New Roman" w:cs="Times New Roman"/>
          <w:b/>
        </w:rPr>
        <w:t xml:space="preserve">Cena </w:t>
      </w:r>
      <w:r w:rsidR="004B0F32" w:rsidRPr="009B23F6">
        <w:rPr>
          <w:rFonts w:ascii="Times New Roman" w:hAnsi="Times New Roman" w:cs="Times New Roman"/>
          <w:b/>
        </w:rPr>
        <w:t xml:space="preserve">całkowita </w:t>
      </w:r>
      <w:r w:rsidRPr="009B23F6">
        <w:rPr>
          <w:rFonts w:ascii="Times New Roman" w:hAnsi="Times New Roman" w:cs="Times New Roman"/>
          <w:b/>
        </w:rPr>
        <w:t>oferty brutto: ……</w:t>
      </w:r>
      <w:r w:rsidR="009B23F6">
        <w:rPr>
          <w:rFonts w:ascii="Times New Roman" w:hAnsi="Times New Roman" w:cs="Times New Roman"/>
          <w:b/>
        </w:rPr>
        <w:t>………………………………………</w:t>
      </w:r>
      <w:r w:rsidRPr="009B23F6">
        <w:rPr>
          <w:rFonts w:ascii="Times New Roman" w:hAnsi="Times New Roman" w:cs="Times New Roman"/>
          <w:b/>
        </w:rPr>
        <w:t>………………………..</w:t>
      </w:r>
      <w:r w:rsidR="003B21D8">
        <w:rPr>
          <w:rFonts w:ascii="Times New Roman" w:hAnsi="Times New Roman" w:cs="Times New Roman"/>
          <w:b/>
        </w:rPr>
        <w:t>PLN</w:t>
      </w:r>
    </w:p>
    <w:p w:rsidR="003B21D8" w:rsidRDefault="003B21D8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</w:p>
    <w:p w:rsidR="003B21D8" w:rsidRDefault="003B21D8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</w:p>
    <w:p w:rsidR="002A4B6A" w:rsidRPr="009B23F6" w:rsidRDefault="009B23F6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  <w:r w:rsidRPr="009B23F6">
        <w:rPr>
          <w:rFonts w:ascii="Times New Roman" w:hAnsi="Times New Roman" w:cs="Times New Roman"/>
          <w:b/>
        </w:rPr>
        <w:t xml:space="preserve">TABELA A.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979"/>
        <w:gridCol w:w="2197"/>
        <w:gridCol w:w="2197"/>
      </w:tblGrid>
      <w:tr w:rsidR="004B0F32" w:rsidRPr="00DC0308" w:rsidTr="00164D9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0308">
              <w:rPr>
                <w:rFonts w:ascii="Times New Roman" w:hAnsi="Times New Roman" w:cs="Times New Roman"/>
                <w:b/>
                <w:sz w:val="20"/>
                <w:szCs w:val="20"/>
              </w:rPr>
              <w:t>Lp</w:t>
            </w:r>
            <w:r w:rsidRPr="00DC03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0308">
              <w:rPr>
                <w:rFonts w:ascii="Times New Roman" w:hAnsi="Times New Roman" w:cs="Times New Roman"/>
                <w:b/>
              </w:rPr>
              <w:t>Nazwa usługi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F32" w:rsidRPr="00DC0308" w:rsidRDefault="004B0F32">
            <w:pPr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C0308">
              <w:rPr>
                <w:rFonts w:ascii="Times New Roman" w:hAnsi="Times New Roman" w:cs="Times New Roman"/>
                <w:b/>
              </w:rPr>
              <w:t>Cena brutto za 1 miesiąc usługi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0065A4" w:rsidRDefault="004B0F32">
            <w:pPr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0065A4">
              <w:rPr>
                <w:rFonts w:ascii="Times New Roman" w:hAnsi="Times New Roman" w:cs="Times New Roman"/>
                <w:b/>
              </w:rPr>
              <w:t xml:space="preserve">Cena za </w:t>
            </w:r>
            <w:r w:rsidR="000065A4" w:rsidRPr="000065A4">
              <w:rPr>
                <w:rFonts w:ascii="Times New Roman" w:hAnsi="Times New Roman" w:cs="Times New Roman"/>
                <w:b/>
              </w:rPr>
              <w:t xml:space="preserve">12 </w:t>
            </w:r>
            <w:r w:rsidRPr="000065A4">
              <w:rPr>
                <w:rFonts w:ascii="Times New Roman" w:hAnsi="Times New Roman" w:cs="Times New Roman"/>
                <w:b/>
              </w:rPr>
              <w:t>miesi</w:t>
            </w:r>
            <w:r w:rsidR="000065A4" w:rsidRPr="000065A4">
              <w:rPr>
                <w:rFonts w:ascii="Times New Roman" w:hAnsi="Times New Roman" w:cs="Times New Roman"/>
                <w:b/>
              </w:rPr>
              <w:t>ęcy</w:t>
            </w:r>
          </w:p>
          <w:p w:rsidR="004B0F32" w:rsidRPr="000065A4" w:rsidRDefault="004B0F32" w:rsidP="000065A4">
            <w:pPr>
              <w:rPr>
                <w:rFonts w:ascii="Times New Roman" w:hAnsi="Times New Roman" w:cs="Times New Roman"/>
              </w:rPr>
            </w:pPr>
            <w:r w:rsidRPr="000065A4">
              <w:rPr>
                <w:rFonts w:ascii="Times New Roman" w:hAnsi="Times New Roman" w:cs="Times New Roman"/>
              </w:rPr>
              <w:t xml:space="preserve">(kolumna 3 x </w:t>
            </w:r>
            <w:r w:rsidR="000065A4" w:rsidRPr="000065A4">
              <w:rPr>
                <w:rFonts w:ascii="Times New Roman" w:hAnsi="Times New Roman" w:cs="Times New Roman"/>
              </w:rPr>
              <w:t>12</w:t>
            </w:r>
            <w:r w:rsidRPr="000065A4">
              <w:rPr>
                <w:rFonts w:ascii="Times New Roman" w:hAnsi="Times New Roman" w:cs="Times New Roman"/>
              </w:rPr>
              <w:t xml:space="preserve"> mies</w:t>
            </w:r>
            <w:r w:rsidR="000065A4">
              <w:rPr>
                <w:rFonts w:ascii="Times New Roman" w:hAnsi="Times New Roman" w:cs="Times New Roman"/>
              </w:rPr>
              <w:t>ięcy)</w:t>
            </w:r>
            <w:bookmarkStart w:id="0" w:name="_GoBack"/>
            <w:bookmarkEnd w:id="0"/>
          </w:p>
        </w:tc>
      </w:tr>
      <w:tr w:rsidR="004B0F32" w:rsidRPr="00DC0308" w:rsidTr="0045085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9B23F6" w:rsidRDefault="004B0F32" w:rsidP="009B23F6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9B23F6" w:rsidRDefault="004B0F32" w:rsidP="009B23F6">
            <w:pPr>
              <w:autoSpaceDN w:val="0"/>
              <w:adjustRightInd w:val="0"/>
              <w:spacing w:line="360" w:lineRule="auto"/>
              <w:ind w:left="76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9B23F6" w:rsidRDefault="004B0F32" w:rsidP="009B23F6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9B23F6" w:rsidRDefault="004B0F32" w:rsidP="009B23F6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4B0F32" w:rsidRPr="00DC0308" w:rsidTr="0045085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4B0F32" w:rsidRPr="00DC0308" w:rsidRDefault="004B0F32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030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F32" w:rsidRPr="00DC0308" w:rsidRDefault="004B0F32" w:rsidP="004B0F32">
            <w:pPr>
              <w:autoSpaceDN w:val="0"/>
              <w:adjustRightInd w:val="0"/>
              <w:spacing w:line="360" w:lineRule="auto"/>
              <w:ind w:left="76"/>
              <w:rPr>
                <w:rFonts w:ascii="Times New Roman" w:hAnsi="Times New Roman" w:cs="Times New Roman"/>
              </w:rPr>
            </w:pPr>
            <w:r w:rsidRPr="00DC0308">
              <w:rPr>
                <w:rFonts w:ascii="Times New Roman" w:hAnsi="Times New Roman" w:cs="Times New Roman"/>
              </w:rPr>
              <w:t>Monitorowanie systemu alarmowego w obiekcie i ochrona przez załogi patrolowo-interwencyjne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Default="004B0F32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4B0F32" w:rsidRPr="00DC0308" w:rsidRDefault="004B0F32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B0F32" w:rsidRPr="00DC0308" w:rsidTr="00325F0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30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4B0F32" w:rsidRPr="00DC0308" w:rsidRDefault="004B0F32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F32" w:rsidRPr="00DC0308" w:rsidRDefault="004B0F32" w:rsidP="004B0F32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B0F32">
              <w:rPr>
                <w:rFonts w:ascii="Times New Roman" w:hAnsi="Times New Roman" w:cs="Times New Roman"/>
                <w:sz w:val="24"/>
                <w:szCs w:val="24"/>
              </w:rPr>
              <w:t>systowanie przy otwieraniu i zamykaniu obiektu wraz z depozytem kluczy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F32" w:rsidRPr="00DC0308" w:rsidRDefault="004B0F32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B23F6" w:rsidRPr="00DC0308" w:rsidTr="00ED3B3D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3F6" w:rsidRPr="00DC0308" w:rsidRDefault="003B21D8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Cena całkowita oferty brutto</w:t>
            </w:r>
            <w:r>
              <w:rPr>
                <w:rFonts w:ascii="Times New Roman" w:hAnsi="Times New Roman" w:cs="Times New Roman"/>
                <w:b/>
              </w:rPr>
              <w:t xml:space="preserve"> (suma kolumny 4): </w:t>
            </w:r>
          </w:p>
        </w:tc>
      </w:tr>
    </w:tbl>
    <w:p w:rsidR="004B0F32" w:rsidRDefault="004B0F32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Default="003B21D8" w:rsidP="004B0F32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3B21D8" w:rsidRPr="003B21D8" w:rsidRDefault="003B21D8" w:rsidP="003B21D8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</w:rPr>
      </w:pPr>
      <w:r w:rsidRPr="003B21D8">
        <w:rPr>
          <w:rFonts w:ascii="Times New Roman" w:hAnsi="Times New Roman" w:cs="Times New Roman"/>
          <w:b/>
        </w:rPr>
        <w:t>TABELA B.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6289"/>
        <w:gridCol w:w="2775"/>
      </w:tblGrid>
      <w:tr w:rsidR="003B21D8" w:rsidRPr="00DC0308" w:rsidTr="003B21D8">
        <w:trPr>
          <w:trHeight w:val="47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0308">
              <w:rPr>
                <w:rFonts w:ascii="Times New Roman" w:hAnsi="Times New Roman" w:cs="Times New Roman"/>
                <w:b/>
                <w:sz w:val="20"/>
                <w:szCs w:val="20"/>
              </w:rPr>
              <w:t>Lp</w:t>
            </w:r>
            <w:r w:rsidRPr="00DC030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0308">
              <w:rPr>
                <w:rFonts w:ascii="Times New Roman" w:hAnsi="Times New Roman" w:cs="Times New Roman"/>
                <w:b/>
              </w:rPr>
              <w:t>Nazwa usługi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1D8" w:rsidRPr="00DC0308" w:rsidRDefault="003B21D8" w:rsidP="00F25A05">
            <w:pPr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C0308">
              <w:rPr>
                <w:rFonts w:ascii="Times New Roman" w:hAnsi="Times New Roman" w:cs="Times New Roman"/>
                <w:b/>
              </w:rPr>
              <w:t xml:space="preserve">Cena brutto </w:t>
            </w:r>
          </w:p>
        </w:tc>
      </w:tr>
      <w:tr w:rsidR="003B21D8" w:rsidRPr="00DC0308" w:rsidTr="003B21D8">
        <w:trPr>
          <w:trHeight w:val="36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9B23F6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9B23F6" w:rsidRDefault="003B21D8" w:rsidP="00F25A05">
            <w:pPr>
              <w:autoSpaceDN w:val="0"/>
              <w:adjustRightInd w:val="0"/>
              <w:spacing w:line="360" w:lineRule="auto"/>
              <w:ind w:left="76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9B23F6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23F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3B21D8" w:rsidRPr="00DC0308" w:rsidTr="003B21D8">
        <w:trPr>
          <w:trHeight w:val="109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030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ind w:left="76"/>
              <w:rPr>
                <w:rFonts w:ascii="Times New Roman" w:hAnsi="Times New Roman" w:cs="Times New Roman"/>
              </w:rPr>
            </w:pPr>
            <w:r w:rsidRPr="004B0F32">
              <w:rPr>
                <w:rFonts w:ascii="Times New Roman" w:hAnsi="Times New Roman" w:cs="Times New Roman"/>
              </w:rPr>
              <w:t xml:space="preserve">Podjęcie interwencji za wystąpienie nieuzasadnionego alarmu </w:t>
            </w:r>
            <w:r w:rsidRPr="003B21D8">
              <w:rPr>
                <w:rFonts w:ascii="Times New Roman" w:hAnsi="Times New Roman" w:cs="Times New Roman"/>
                <w:i/>
              </w:rPr>
              <w:t>(opłata za jednorazowy przyjazd):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Default="003B21D8" w:rsidP="00F25A05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B21D8" w:rsidRPr="00DC0308" w:rsidTr="003B21D8">
        <w:trPr>
          <w:trHeight w:val="72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30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0F32">
              <w:rPr>
                <w:rFonts w:ascii="Times New Roman" w:hAnsi="Times New Roman" w:cs="Times New Roman"/>
              </w:rPr>
              <w:t xml:space="preserve">Zabezpieczenie obiektów dozorem fizycznym </w:t>
            </w:r>
            <w:r w:rsidRPr="003B21D8">
              <w:rPr>
                <w:rFonts w:ascii="Times New Roman" w:hAnsi="Times New Roman" w:cs="Times New Roman"/>
                <w:i/>
              </w:rPr>
              <w:t>(opłata za jedną godzinę ochrony fizycznej obiektów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D8" w:rsidRPr="00DC0308" w:rsidRDefault="003B21D8" w:rsidP="00F25A05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3B21D8" w:rsidRDefault="003B21D8" w:rsidP="003B21D8">
      <w:pPr>
        <w:pStyle w:val="Akapitzlist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4B0F32" w:rsidRPr="00DC0308" w:rsidRDefault="004B0F32" w:rsidP="002A4B6A">
      <w:pPr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lang w:eastAsia="ar-SA"/>
        </w:rPr>
      </w:pPr>
    </w:p>
    <w:p w:rsidR="002A4B6A" w:rsidRPr="00DC0308" w:rsidRDefault="002A4B6A" w:rsidP="002A4B6A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</w:rPr>
      </w:pPr>
    </w:p>
    <w:p w:rsidR="002A4B6A" w:rsidRPr="00DC0308" w:rsidRDefault="002A4B6A" w:rsidP="002A4B6A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0308">
        <w:rPr>
          <w:rFonts w:ascii="Times New Roman" w:hAnsi="Times New Roman" w:cs="Times New Roman"/>
          <w:b/>
          <w:sz w:val="20"/>
          <w:szCs w:val="20"/>
        </w:rPr>
        <w:t>Oświadczam/-y, że:</w:t>
      </w:r>
    </w:p>
    <w:p w:rsidR="002A4B6A" w:rsidRPr="00DC0308" w:rsidRDefault="002A4B6A" w:rsidP="002A4B6A">
      <w:pPr>
        <w:numPr>
          <w:ilvl w:val="0"/>
          <w:numId w:val="17"/>
        </w:numPr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C0308">
        <w:rPr>
          <w:rFonts w:ascii="Times New Roman" w:hAnsi="Times New Roman" w:cs="Times New Roman"/>
          <w:sz w:val="20"/>
          <w:szCs w:val="20"/>
        </w:rPr>
        <w:t>spełniam/-y warunki udziału w postępowaniu określone przez Zamawiającego;</w:t>
      </w:r>
    </w:p>
    <w:p w:rsidR="002A4B6A" w:rsidRPr="00DC0308" w:rsidRDefault="002A4B6A" w:rsidP="002A4B6A">
      <w:pPr>
        <w:numPr>
          <w:ilvl w:val="0"/>
          <w:numId w:val="17"/>
        </w:numPr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C0308">
        <w:rPr>
          <w:rFonts w:ascii="Times New Roman" w:hAnsi="Times New Roman" w:cs="Times New Roman"/>
          <w:sz w:val="20"/>
          <w:szCs w:val="20"/>
        </w:rPr>
        <w:t>w przypadku dzielenia mi/nam zamówienia usługę wykonywać będę na warunkach określonych przez Zamawiającego w załączonych: wzorze umowy oraz opisie przedmiotu zamówienia.</w:t>
      </w:r>
    </w:p>
    <w:p w:rsidR="002A4B6A" w:rsidRPr="00DC0308" w:rsidRDefault="002A4B6A" w:rsidP="002A4B6A">
      <w:pPr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2A4B6A" w:rsidRPr="00DC0308" w:rsidRDefault="002A4B6A" w:rsidP="002A4B6A">
      <w:pPr>
        <w:rPr>
          <w:rFonts w:ascii="Times New Roman" w:hAnsi="Times New Roman" w:cs="Times New Roman"/>
          <w:sz w:val="24"/>
          <w:szCs w:val="24"/>
        </w:rPr>
      </w:pPr>
    </w:p>
    <w:p w:rsidR="002A4B6A" w:rsidRPr="00DC0308" w:rsidRDefault="002A4B6A" w:rsidP="002A4B6A">
      <w:pPr>
        <w:rPr>
          <w:rFonts w:ascii="Times New Roman" w:hAnsi="Times New Roman" w:cs="Times New Roman"/>
        </w:rPr>
      </w:pPr>
    </w:p>
    <w:p w:rsidR="002A4B6A" w:rsidRPr="00DC0308" w:rsidRDefault="002A4B6A" w:rsidP="002A4B6A">
      <w:pPr>
        <w:rPr>
          <w:rFonts w:ascii="Times New Roman" w:hAnsi="Times New Roman" w:cs="Times New Roman"/>
        </w:rPr>
      </w:pPr>
    </w:p>
    <w:p w:rsidR="002A4B6A" w:rsidRPr="00DC0308" w:rsidRDefault="002A4B6A" w:rsidP="002A4B6A">
      <w:pPr>
        <w:rPr>
          <w:rFonts w:ascii="Times New Roman" w:hAnsi="Times New Roman" w:cs="Times New Roman"/>
        </w:rPr>
      </w:pPr>
    </w:p>
    <w:p w:rsidR="002A4B6A" w:rsidRPr="00DC0308" w:rsidRDefault="002A4B6A" w:rsidP="002A4B6A">
      <w:pPr>
        <w:rPr>
          <w:rFonts w:ascii="Times New Roman" w:hAnsi="Times New Roman" w:cs="Times New Roman"/>
        </w:rPr>
      </w:pPr>
    </w:p>
    <w:p w:rsidR="002A4B6A" w:rsidRPr="00DC0308" w:rsidRDefault="002A4B6A" w:rsidP="002A4B6A">
      <w:pPr>
        <w:rPr>
          <w:rFonts w:ascii="Times New Roman" w:hAnsi="Times New Roman" w:cs="Times New Roman"/>
        </w:rPr>
      </w:pPr>
    </w:p>
    <w:p w:rsidR="002A4B6A" w:rsidRPr="00DC0308" w:rsidRDefault="002A4B6A" w:rsidP="002A4B6A">
      <w:pPr>
        <w:rPr>
          <w:rFonts w:ascii="Times New Roman" w:hAnsi="Times New Roman" w:cs="Times New Roman"/>
        </w:rPr>
      </w:pPr>
    </w:p>
    <w:p w:rsidR="002A4B6A" w:rsidRPr="00DC0308" w:rsidRDefault="002A4B6A" w:rsidP="002A4B6A">
      <w:pPr>
        <w:ind w:firstLine="708"/>
        <w:jc w:val="both"/>
        <w:rPr>
          <w:rFonts w:ascii="Times New Roman" w:hAnsi="Times New Roman" w:cs="Times New Roman"/>
        </w:rPr>
      </w:pPr>
      <w:r w:rsidRPr="00DC0308">
        <w:rPr>
          <w:rFonts w:ascii="Times New Roman" w:hAnsi="Times New Roman" w:cs="Times New Roman"/>
        </w:rPr>
        <w:t>...................................................</w:t>
      </w:r>
    </w:p>
    <w:p w:rsidR="002A4B6A" w:rsidRPr="00DC0308" w:rsidRDefault="002A4B6A" w:rsidP="002A4B6A">
      <w:pPr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C0308">
        <w:rPr>
          <w:rFonts w:ascii="Times New Roman" w:hAnsi="Times New Roman" w:cs="Times New Roman"/>
          <w:sz w:val="20"/>
          <w:szCs w:val="20"/>
        </w:rPr>
        <w:t>(miejscowość i data)</w:t>
      </w:r>
      <w:r w:rsidRPr="00DC0308">
        <w:rPr>
          <w:rFonts w:ascii="Times New Roman" w:hAnsi="Times New Roman" w:cs="Times New Roman"/>
          <w:sz w:val="20"/>
          <w:szCs w:val="20"/>
        </w:rPr>
        <w:tab/>
      </w:r>
      <w:r w:rsidRPr="00DC0308">
        <w:rPr>
          <w:rFonts w:ascii="Times New Roman" w:hAnsi="Times New Roman" w:cs="Times New Roman"/>
          <w:sz w:val="20"/>
          <w:szCs w:val="20"/>
        </w:rPr>
        <w:tab/>
      </w:r>
      <w:r w:rsidRPr="00DC0308">
        <w:rPr>
          <w:rFonts w:ascii="Times New Roman" w:hAnsi="Times New Roman" w:cs="Times New Roman"/>
          <w:sz w:val="20"/>
          <w:szCs w:val="20"/>
        </w:rPr>
        <w:tab/>
      </w:r>
      <w:r w:rsidRPr="00DC0308">
        <w:rPr>
          <w:rFonts w:ascii="Times New Roman" w:hAnsi="Times New Roman" w:cs="Times New Roman"/>
          <w:sz w:val="20"/>
          <w:szCs w:val="20"/>
        </w:rPr>
        <w:tab/>
      </w:r>
      <w:r w:rsidRPr="00DC0308">
        <w:rPr>
          <w:rFonts w:ascii="Times New Roman" w:hAnsi="Times New Roman" w:cs="Times New Roman"/>
          <w:sz w:val="20"/>
          <w:szCs w:val="20"/>
        </w:rPr>
        <w:tab/>
        <w:t xml:space="preserve">             </w:t>
      </w:r>
    </w:p>
    <w:p w:rsidR="002A4B6A" w:rsidRPr="00DC0308" w:rsidRDefault="002A4B6A" w:rsidP="002A4B6A">
      <w:pPr>
        <w:ind w:left="4956" w:hanging="708"/>
        <w:rPr>
          <w:rFonts w:ascii="Times New Roman" w:hAnsi="Times New Roman" w:cs="Times New Roman"/>
          <w:sz w:val="24"/>
          <w:szCs w:val="24"/>
        </w:rPr>
      </w:pPr>
      <w:r w:rsidRPr="00DC0308">
        <w:rPr>
          <w:rFonts w:ascii="Times New Roman" w:hAnsi="Times New Roman" w:cs="Times New Roman"/>
        </w:rPr>
        <w:t xml:space="preserve">        </w:t>
      </w:r>
      <w:r w:rsidR="00FC61C9">
        <w:rPr>
          <w:rFonts w:ascii="Times New Roman" w:hAnsi="Times New Roman" w:cs="Times New Roman"/>
        </w:rPr>
        <w:t xml:space="preserve">            </w:t>
      </w:r>
      <w:r w:rsidRPr="00DC0308">
        <w:rPr>
          <w:rFonts w:ascii="Times New Roman" w:hAnsi="Times New Roman" w:cs="Times New Roman"/>
        </w:rPr>
        <w:t>………………………………………………</w:t>
      </w:r>
    </w:p>
    <w:p w:rsidR="002A4B6A" w:rsidRPr="00DC0308" w:rsidRDefault="002A4B6A" w:rsidP="00FC61C9">
      <w:pPr>
        <w:ind w:left="6372" w:hanging="2124"/>
        <w:jc w:val="center"/>
        <w:rPr>
          <w:rFonts w:ascii="Times New Roman" w:hAnsi="Times New Roman" w:cs="Times New Roman"/>
          <w:sz w:val="20"/>
          <w:szCs w:val="20"/>
        </w:rPr>
      </w:pPr>
      <w:r w:rsidRPr="00DC0308">
        <w:rPr>
          <w:rFonts w:ascii="Times New Roman" w:hAnsi="Times New Roman" w:cs="Times New Roman"/>
          <w:sz w:val="20"/>
          <w:szCs w:val="20"/>
        </w:rPr>
        <w:t>(podpis i pieczątka imienna osoby</w:t>
      </w:r>
    </w:p>
    <w:p w:rsidR="002A4B6A" w:rsidRPr="00DC0308" w:rsidRDefault="002A4B6A" w:rsidP="00FC61C9">
      <w:pPr>
        <w:ind w:left="6372" w:hanging="2124"/>
        <w:jc w:val="center"/>
        <w:rPr>
          <w:rFonts w:ascii="Times New Roman" w:hAnsi="Times New Roman" w:cs="Times New Roman"/>
          <w:sz w:val="20"/>
          <w:szCs w:val="20"/>
        </w:rPr>
      </w:pPr>
      <w:r w:rsidRPr="00DC0308">
        <w:rPr>
          <w:rFonts w:ascii="Times New Roman" w:hAnsi="Times New Roman" w:cs="Times New Roman"/>
          <w:sz w:val="20"/>
          <w:szCs w:val="20"/>
        </w:rPr>
        <w:t>składającej ofertę lub osoby upoważnionej)</w:t>
      </w:r>
    </w:p>
    <w:p w:rsidR="002A4B6A" w:rsidRPr="00DC0308" w:rsidRDefault="002A4B6A" w:rsidP="002A4B6A">
      <w:pPr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:rsidR="00B039D7" w:rsidRPr="00DC0308" w:rsidRDefault="00B039D7" w:rsidP="002A4B6A">
      <w:pPr>
        <w:rPr>
          <w:rFonts w:ascii="Times New Roman" w:hAnsi="Times New Roman" w:cs="Times New Roman"/>
        </w:rPr>
      </w:pPr>
    </w:p>
    <w:sectPr w:rsidR="00B039D7" w:rsidRPr="00DC0308" w:rsidSect="004563EB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743D" w:rsidRDefault="00CE743D" w:rsidP="00EE7D7D">
      <w:r>
        <w:separator/>
      </w:r>
    </w:p>
  </w:endnote>
  <w:endnote w:type="continuationSeparator" w:id="0">
    <w:p w:rsidR="00CE743D" w:rsidRDefault="00CE743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1975F2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06B46B5" wp14:editId="5E8480D8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743D" w:rsidRDefault="00CE743D" w:rsidP="00EE7D7D">
      <w:r>
        <w:separator/>
      </w:r>
    </w:p>
  </w:footnote>
  <w:footnote w:type="continuationSeparator" w:id="0">
    <w:p w:rsidR="00CE743D" w:rsidRDefault="00CE743D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F4C14EA" wp14:editId="04CB4E8C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690F5CE" wp14:editId="0232820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3C9DC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2E52A7"/>
    <w:multiLevelType w:val="hybridMultilevel"/>
    <w:tmpl w:val="216CB020"/>
    <w:lvl w:ilvl="0" w:tplc="2A28A5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32ACA"/>
    <w:multiLevelType w:val="hybridMultilevel"/>
    <w:tmpl w:val="8604C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44218"/>
    <w:multiLevelType w:val="hybridMultilevel"/>
    <w:tmpl w:val="508A4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66220"/>
    <w:multiLevelType w:val="hybridMultilevel"/>
    <w:tmpl w:val="8168E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46C9C"/>
    <w:multiLevelType w:val="hybridMultilevel"/>
    <w:tmpl w:val="BFEA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D383C"/>
    <w:multiLevelType w:val="hybridMultilevel"/>
    <w:tmpl w:val="39C2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F5B66"/>
    <w:multiLevelType w:val="hybridMultilevel"/>
    <w:tmpl w:val="7CCE6024"/>
    <w:lvl w:ilvl="0" w:tplc="584A8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656E2"/>
    <w:multiLevelType w:val="hybridMultilevel"/>
    <w:tmpl w:val="B514323A"/>
    <w:lvl w:ilvl="0" w:tplc="FAB0B45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96821"/>
    <w:multiLevelType w:val="hybridMultilevel"/>
    <w:tmpl w:val="20AA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706A4F"/>
    <w:multiLevelType w:val="hybridMultilevel"/>
    <w:tmpl w:val="73D06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C5F83"/>
    <w:multiLevelType w:val="hybridMultilevel"/>
    <w:tmpl w:val="652E0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4" w15:restartNumberingAfterBreak="0">
    <w:nsid w:val="6A2C5715"/>
    <w:multiLevelType w:val="hybridMultilevel"/>
    <w:tmpl w:val="BC048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07DEC"/>
    <w:multiLevelType w:val="hybridMultilevel"/>
    <w:tmpl w:val="93B4F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337E4"/>
    <w:multiLevelType w:val="hybridMultilevel"/>
    <w:tmpl w:val="D8143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43FE0"/>
    <w:multiLevelType w:val="hybridMultilevel"/>
    <w:tmpl w:val="08E6A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2"/>
  </w:num>
  <w:num w:numId="5">
    <w:abstractNumId w:val="7"/>
  </w:num>
  <w:num w:numId="6">
    <w:abstractNumId w:val="3"/>
  </w:num>
  <w:num w:numId="7">
    <w:abstractNumId w:val="11"/>
  </w:num>
  <w:num w:numId="8">
    <w:abstractNumId w:val="8"/>
  </w:num>
  <w:num w:numId="9">
    <w:abstractNumId w:val="10"/>
  </w:num>
  <w:num w:numId="10">
    <w:abstractNumId w:val="9"/>
  </w:num>
  <w:num w:numId="11">
    <w:abstractNumId w:val="2"/>
  </w:num>
  <w:num w:numId="12">
    <w:abstractNumId w:val="15"/>
  </w:num>
  <w:num w:numId="13">
    <w:abstractNumId w:val="16"/>
  </w:num>
  <w:num w:numId="14">
    <w:abstractNumId w:val="6"/>
  </w:num>
  <w:num w:numId="15">
    <w:abstractNumId w:val="17"/>
  </w:num>
  <w:num w:numId="16">
    <w:abstractNumId w:val="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09FD"/>
    <w:rsid w:val="000040A6"/>
    <w:rsid w:val="000065A4"/>
    <w:rsid w:val="00016945"/>
    <w:rsid w:val="000315CC"/>
    <w:rsid w:val="0006138B"/>
    <w:rsid w:val="000638CB"/>
    <w:rsid w:val="00067EE1"/>
    <w:rsid w:val="00084BD3"/>
    <w:rsid w:val="00097AED"/>
    <w:rsid w:val="000B5C1D"/>
    <w:rsid w:val="000B6A6D"/>
    <w:rsid w:val="000C690B"/>
    <w:rsid w:val="000E5B7C"/>
    <w:rsid w:val="000F24A2"/>
    <w:rsid w:val="00104B4C"/>
    <w:rsid w:val="001110BA"/>
    <w:rsid w:val="00113333"/>
    <w:rsid w:val="00114145"/>
    <w:rsid w:val="001218D1"/>
    <w:rsid w:val="00123BC1"/>
    <w:rsid w:val="00132485"/>
    <w:rsid w:val="001509F0"/>
    <w:rsid w:val="001673C6"/>
    <w:rsid w:val="0018641A"/>
    <w:rsid w:val="00192E67"/>
    <w:rsid w:val="001975F2"/>
    <w:rsid w:val="001B503D"/>
    <w:rsid w:val="001C2B32"/>
    <w:rsid w:val="001C60D1"/>
    <w:rsid w:val="001C7315"/>
    <w:rsid w:val="001F1E31"/>
    <w:rsid w:val="001F35A7"/>
    <w:rsid w:val="001F72DE"/>
    <w:rsid w:val="002043FB"/>
    <w:rsid w:val="0022181F"/>
    <w:rsid w:val="002508E1"/>
    <w:rsid w:val="00280CAF"/>
    <w:rsid w:val="002A1C7C"/>
    <w:rsid w:val="002A2F15"/>
    <w:rsid w:val="002A4B6A"/>
    <w:rsid w:val="002A7148"/>
    <w:rsid w:val="002B3E6A"/>
    <w:rsid w:val="002C3177"/>
    <w:rsid w:val="002C325D"/>
    <w:rsid w:val="002C36C1"/>
    <w:rsid w:val="002D18BF"/>
    <w:rsid w:val="002D5A41"/>
    <w:rsid w:val="002D6747"/>
    <w:rsid w:val="002E14B2"/>
    <w:rsid w:val="002E3600"/>
    <w:rsid w:val="003109E5"/>
    <w:rsid w:val="00315648"/>
    <w:rsid w:val="003171C7"/>
    <w:rsid w:val="00326188"/>
    <w:rsid w:val="003425E2"/>
    <w:rsid w:val="0039019E"/>
    <w:rsid w:val="0039116A"/>
    <w:rsid w:val="003A7690"/>
    <w:rsid w:val="003B21D8"/>
    <w:rsid w:val="003B2997"/>
    <w:rsid w:val="003B5C84"/>
    <w:rsid w:val="003C3A42"/>
    <w:rsid w:val="003D357D"/>
    <w:rsid w:val="003D53C0"/>
    <w:rsid w:val="0041510E"/>
    <w:rsid w:val="004563EB"/>
    <w:rsid w:val="004629CB"/>
    <w:rsid w:val="00463B7C"/>
    <w:rsid w:val="0046527B"/>
    <w:rsid w:val="00470F19"/>
    <w:rsid w:val="004737CC"/>
    <w:rsid w:val="004763AF"/>
    <w:rsid w:val="004871CC"/>
    <w:rsid w:val="0048751A"/>
    <w:rsid w:val="004A0DB0"/>
    <w:rsid w:val="004B0F32"/>
    <w:rsid w:val="004E12B1"/>
    <w:rsid w:val="00522CE1"/>
    <w:rsid w:val="005236FF"/>
    <w:rsid w:val="00530B1B"/>
    <w:rsid w:val="00580A8F"/>
    <w:rsid w:val="005B0821"/>
    <w:rsid w:val="005C0E3E"/>
    <w:rsid w:val="005D25D3"/>
    <w:rsid w:val="005E4B4E"/>
    <w:rsid w:val="005F1A7F"/>
    <w:rsid w:val="00601613"/>
    <w:rsid w:val="00604F9D"/>
    <w:rsid w:val="00607BD0"/>
    <w:rsid w:val="006101A2"/>
    <w:rsid w:val="006277B3"/>
    <w:rsid w:val="00643562"/>
    <w:rsid w:val="00644D14"/>
    <w:rsid w:val="00655FBD"/>
    <w:rsid w:val="0067544B"/>
    <w:rsid w:val="00675DF6"/>
    <w:rsid w:val="006808DF"/>
    <w:rsid w:val="00681907"/>
    <w:rsid w:val="006A319B"/>
    <w:rsid w:val="006B2616"/>
    <w:rsid w:val="006B6E0D"/>
    <w:rsid w:val="006D192D"/>
    <w:rsid w:val="006D3027"/>
    <w:rsid w:val="007132C0"/>
    <w:rsid w:val="00716A80"/>
    <w:rsid w:val="007332E1"/>
    <w:rsid w:val="00737280"/>
    <w:rsid w:val="007456CA"/>
    <w:rsid w:val="00756FD3"/>
    <w:rsid w:val="00763F5D"/>
    <w:rsid w:val="00781E63"/>
    <w:rsid w:val="0078404E"/>
    <w:rsid w:val="00786C9D"/>
    <w:rsid w:val="0079085A"/>
    <w:rsid w:val="007A3DE8"/>
    <w:rsid w:val="007B1563"/>
    <w:rsid w:val="007B4A17"/>
    <w:rsid w:val="007C2455"/>
    <w:rsid w:val="007C28A6"/>
    <w:rsid w:val="007D38D2"/>
    <w:rsid w:val="007D40B0"/>
    <w:rsid w:val="00801CAC"/>
    <w:rsid w:val="00816629"/>
    <w:rsid w:val="008249BC"/>
    <w:rsid w:val="00834E9D"/>
    <w:rsid w:val="00836C7D"/>
    <w:rsid w:val="00895A28"/>
    <w:rsid w:val="008C2BA4"/>
    <w:rsid w:val="008C4766"/>
    <w:rsid w:val="008D1467"/>
    <w:rsid w:val="008D36AC"/>
    <w:rsid w:val="008E2C8A"/>
    <w:rsid w:val="008E6056"/>
    <w:rsid w:val="008F2C34"/>
    <w:rsid w:val="008F726E"/>
    <w:rsid w:val="009001E0"/>
    <w:rsid w:val="00900B9A"/>
    <w:rsid w:val="009024E3"/>
    <w:rsid w:val="00907ED3"/>
    <w:rsid w:val="009352D0"/>
    <w:rsid w:val="009422FC"/>
    <w:rsid w:val="00955D02"/>
    <w:rsid w:val="00963229"/>
    <w:rsid w:val="009853F2"/>
    <w:rsid w:val="009A2A17"/>
    <w:rsid w:val="009A521E"/>
    <w:rsid w:val="009B23F6"/>
    <w:rsid w:val="009B3C25"/>
    <w:rsid w:val="009B67C6"/>
    <w:rsid w:val="009C1153"/>
    <w:rsid w:val="009D67E4"/>
    <w:rsid w:val="009E7605"/>
    <w:rsid w:val="009F3544"/>
    <w:rsid w:val="009F3E60"/>
    <w:rsid w:val="009F7D2D"/>
    <w:rsid w:val="00A10C3A"/>
    <w:rsid w:val="00A203FC"/>
    <w:rsid w:val="00A402E6"/>
    <w:rsid w:val="00A43B22"/>
    <w:rsid w:val="00A44EF3"/>
    <w:rsid w:val="00A556DF"/>
    <w:rsid w:val="00A802BC"/>
    <w:rsid w:val="00A83526"/>
    <w:rsid w:val="00A850EE"/>
    <w:rsid w:val="00A91419"/>
    <w:rsid w:val="00AA2B2C"/>
    <w:rsid w:val="00AB6641"/>
    <w:rsid w:val="00AC004E"/>
    <w:rsid w:val="00AE22A2"/>
    <w:rsid w:val="00AF7264"/>
    <w:rsid w:val="00B039D7"/>
    <w:rsid w:val="00B16195"/>
    <w:rsid w:val="00B34CC0"/>
    <w:rsid w:val="00B454B5"/>
    <w:rsid w:val="00B6674E"/>
    <w:rsid w:val="00B71F02"/>
    <w:rsid w:val="00B8119A"/>
    <w:rsid w:val="00B81851"/>
    <w:rsid w:val="00B837BE"/>
    <w:rsid w:val="00B85BD4"/>
    <w:rsid w:val="00B95767"/>
    <w:rsid w:val="00B962A8"/>
    <w:rsid w:val="00B97AA4"/>
    <w:rsid w:val="00BA6B31"/>
    <w:rsid w:val="00BB2760"/>
    <w:rsid w:val="00BB5298"/>
    <w:rsid w:val="00BC1B75"/>
    <w:rsid w:val="00BD59F3"/>
    <w:rsid w:val="00BD662C"/>
    <w:rsid w:val="00BE02EE"/>
    <w:rsid w:val="00BE4A0C"/>
    <w:rsid w:val="00BF373B"/>
    <w:rsid w:val="00C05320"/>
    <w:rsid w:val="00C15203"/>
    <w:rsid w:val="00C15372"/>
    <w:rsid w:val="00C27FBE"/>
    <w:rsid w:val="00C3057F"/>
    <w:rsid w:val="00C53036"/>
    <w:rsid w:val="00C53449"/>
    <w:rsid w:val="00C5490D"/>
    <w:rsid w:val="00C619A5"/>
    <w:rsid w:val="00C64274"/>
    <w:rsid w:val="00C645A7"/>
    <w:rsid w:val="00C80280"/>
    <w:rsid w:val="00C93B46"/>
    <w:rsid w:val="00C9756C"/>
    <w:rsid w:val="00CA0155"/>
    <w:rsid w:val="00CB0E01"/>
    <w:rsid w:val="00CE100E"/>
    <w:rsid w:val="00CE54E7"/>
    <w:rsid w:val="00CE743D"/>
    <w:rsid w:val="00D1582F"/>
    <w:rsid w:val="00D2675C"/>
    <w:rsid w:val="00D333E4"/>
    <w:rsid w:val="00D362F4"/>
    <w:rsid w:val="00D569F0"/>
    <w:rsid w:val="00D74DA7"/>
    <w:rsid w:val="00D83E6D"/>
    <w:rsid w:val="00D8685F"/>
    <w:rsid w:val="00D911BD"/>
    <w:rsid w:val="00D951AC"/>
    <w:rsid w:val="00D96D43"/>
    <w:rsid w:val="00D9730D"/>
    <w:rsid w:val="00DB1EC2"/>
    <w:rsid w:val="00DB3DE2"/>
    <w:rsid w:val="00DC0308"/>
    <w:rsid w:val="00DC1A53"/>
    <w:rsid w:val="00DD316D"/>
    <w:rsid w:val="00DD45B2"/>
    <w:rsid w:val="00DF2424"/>
    <w:rsid w:val="00DF772E"/>
    <w:rsid w:val="00E4112E"/>
    <w:rsid w:val="00E53361"/>
    <w:rsid w:val="00E5420B"/>
    <w:rsid w:val="00E54A78"/>
    <w:rsid w:val="00E551DD"/>
    <w:rsid w:val="00E62F07"/>
    <w:rsid w:val="00E66468"/>
    <w:rsid w:val="00E96378"/>
    <w:rsid w:val="00E97E37"/>
    <w:rsid w:val="00EA1A68"/>
    <w:rsid w:val="00EA696A"/>
    <w:rsid w:val="00EB2624"/>
    <w:rsid w:val="00EB3F36"/>
    <w:rsid w:val="00EC64CC"/>
    <w:rsid w:val="00EC7C85"/>
    <w:rsid w:val="00ED061E"/>
    <w:rsid w:val="00ED3B04"/>
    <w:rsid w:val="00EE548D"/>
    <w:rsid w:val="00EE7D7D"/>
    <w:rsid w:val="00EF1D92"/>
    <w:rsid w:val="00EF700B"/>
    <w:rsid w:val="00F040EF"/>
    <w:rsid w:val="00F04E15"/>
    <w:rsid w:val="00F05C22"/>
    <w:rsid w:val="00F14171"/>
    <w:rsid w:val="00F17C59"/>
    <w:rsid w:val="00F233A0"/>
    <w:rsid w:val="00F24267"/>
    <w:rsid w:val="00F26CC8"/>
    <w:rsid w:val="00F32D25"/>
    <w:rsid w:val="00F6400E"/>
    <w:rsid w:val="00F6437E"/>
    <w:rsid w:val="00F85A9F"/>
    <w:rsid w:val="00F903E9"/>
    <w:rsid w:val="00F95703"/>
    <w:rsid w:val="00F96F15"/>
    <w:rsid w:val="00FA66C9"/>
    <w:rsid w:val="00FB092C"/>
    <w:rsid w:val="00FC594B"/>
    <w:rsid w:val="00FC5B9D"/>
    <w:rsid w:val="00FC61C9"/>
    <w:rsid w:val="00FF249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E697A"/>
  <w15:docId w15:val="{91A5F82C-537E-4556-B8E7-9307A065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B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A802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92">
    <w:name w:val="Font Style92"/>
    <w:uiPriority w:val="99"/>
    <w:rsid w:val="00643562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EF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F1D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6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6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696A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6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696A"/>
    <w:rPr>
      <w:rFonts w:eastAsiaTheme="minorHAnsi" w:cs="Calibri"/>
      <w:b/>
      <w:bCs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lead">
    <w:name w:val="lead"/>
    <w:basedOn w:val="Normalny"/>
    <w:rsid w:val="00900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9730D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4B6A"/>
    <w:pPr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4B6A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uiPriority w:val="99"/>
    <w:semiHidden/>
    <w:unhideWhenUsed/>
    <w:rsid w:val="002A4B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44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5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53ECC-4C61-45DE-BBB7-1FA53E96F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644</TotalTime>
  <Pages>2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89</cp:revision>
  <cp:lastPrinted>2017-09-06T07:24:00Z</cp:lastPrinted>
  <dcterms:created xsi:type="dcterms:W3CDTF">2017-05-29T10:50:00Z</dcterms:created>
  <dcterms:modified xsi:type="dcterms:W3CDTF">2019-11-26T06:52:00Z</dcterms:modified>
</cp:coreProperties>
</file>